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7714D" w14:textId="2B8C929C" w:rsidR="001100C2" w:rsidRDefault="00B0547D" w:rsidP="00C3740D">
      <w:pPr>
        <w:tabs>
          <w:tab w:val="left" w:pos="4820"/>
        </w:tabs>
        <w:jc w:val="right"/>
        <w:rPr>
          <w:sz w:val="2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3A5B7564" wp14:editId="4AE12737">
            <wp:simplePos x="0" y="0"/>
            <wp:positionH relativeFrom="margin">
              <wp:align>right</wp:align>
            </wp:positionH>
            <wp:positionV relativeFrom="paragraph">
              <wp:posOffset>-317</wp:posOffset>
            </wp:positionV>
            <wp:extent cx="215265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409" y="21503"/>
                <wp:lineTo x="21409" y="0"/>
                <wp:lineTo x="0" y="0"/>
              </wp:wrapPolygon>
            </wp:wrapThrough>
            <wp:docPr id="3" name="Image 3" descr="Galère - L&amp;#39;humour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lère - L&amp;#39;humour lib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AB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0D8C9B" wp14:editId="3143EE68">
                <wp:simplePos x="0" y="0"/>
                <wp:positionH relativeFrom="margin">
                  <wp:posOffset>-486093</wp:posOffset>
                </wp:positionH>
                <wp:positionV relativeFrom="paragraph">
                  <wp:posOffset>2000885</wp:posOffset>
                </wp:positionV>
                <wp:extent cx="1828800" cy="18288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B1888" w14:textId="4343079B" w:rsidR="00535BCE" w:rsidRPr="00535BCE" w:rsidRDefault="00535BCE" w:rsidP="00535BCE">
                            <w:pPr>
                              <w:pStyle w:val="Titre"/>
                              <w:rPr>
                                <w:rStyle w:val="Accentuationintense"/>
                                <w:sz w:val="40"/>
                                <w:szCs w:val="40"/>
                              </w:rPr>
                            </w:pPr>
                            <w:r w:rsidRPr="00535BCE">
                              <w:rPr>
                                <w:rStyle w:val="Accentuationintense"/>
                                <w:sz w:val="40"/>
                                <w:szCs w:val="40"/>
                              </w:rPr>
                              <w:t xml:space="preserve">Circulaire </w:t>
                            </w:r>
                            <w:r w:rsidR="00E40AB4">
                              <w:rPr>
                                <w:rStyle w:val="Accentuationintense"/>
                                <w:sz w:val="40"/>
                                <w:szCs w:val="40"/>
                              </w:rPr>
                              <w:t>#</w:t>
                            </w:r>
                            <w:r w:rsidR="00F73E85">
                              <w:rPr>
                                <w:rStyle w:val="Accentuationintense"/>
                                <w:sz w:val="40"/>
                                <w:szCs w:val="40"/>
                              </w:rPr>
                              <w:t>5</w:t>
                            </w:r>
                            <w:r w:rsidRPr="00535BCE">
                              <w:rPr>
                                <w:rStyle w:val="Accentuationintense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F73E85">
                              <w:rPr>
                                <w:rStyle w:val="Accentuationintense"/>
                                <w:sz w:val="40"/>
                                <w:szCs w:val="40"/>
                              </w:rPr>
                              <w:t>6 novembre</w:t>
                            </w:r>
                            <w:r w:rsidRPr="00535BCE">
                              <w:rPr>
                                <w:rStyle w:val="Accentuationintense"/>
                                <w:sz w:val="40"/>
                                <w:szCs w:val="40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0D8C9B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38.3pt;margin-top:157.55pt;width:2in;height:2in;z-index:2517514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" filled="f" stroked="f">
                <v:textbox style="mso-fit-shape-to-text:t">
                  <w:txbxContent>
                    <w:p w14:paraId="36CB1888" w14:textId="4343079B" w:rsidR="00535BCE" w:rsidRPr="00535BCE" w:rsidRDefault="00535BCE" w:rsidP="00535BCE">
                      <w:pPr>
                        <w:pStyle w:val="Titre"/>
                        <w:rPr>
                          <w:rStyle w:val="Accentuationintense"/>
                          <w:sz w:val="40"/>
                          <w:szCs w:val="40"/>
                        </w:rPr>
                      </w:pPr>
                      <w:r w:rsidRPr="00535BCE">
                        <w:rPr>
                          <w:rStyle w:val="Accentuationintense"/>
                          <w:sz w:val="40"/>
                          <w:szCs w:val="40"/>
                        </w:rPr>
                        <w:t xml:space="preserve">Circulaire </w:t>
                      </w:r>
                      <w:r w:rsidR="00E40AB4">
                        <w:rPr>
                          <w:rStyle w:val="Accentuationintense"/>
                          <w:sz w:val="40"/>
                          <w:szCs w:val="40"/>
                        </w:rPr>
                        <w:t>#</w:t>
                      </w:r>
                      <w:r w:rsidR="00F73E85">
                        <w:rPr>
                          <w:rStyle w:val="Accentuationintense"/>
                          <w:sz w:val="40"/>
                          <w:szCs w:val="40"/>
                        </w:rPr>
                        <w:t>5</w:t>
                      </w:r>
                      <w:r w:rsidRPr="00535BCE">
                        <w:rPr>
                          <w:rStyle w:val="Accentuationintense"/>
                          <w:sz w:val="40"/>
                          <w:szCs w:val="40"/>
                        </w:rPr>
                        <w:t xml:space="preserve"> – </w:t>
                      </w:r>
                      <w:r w:rsidR="00F73E85">
                        <w:rPr>
                          <w:rStyle w:val="Accentuationintense"/>
                          <w:sz w:val="40"/>
                          <w:szCs w:val="40"/>
                        </w:rPr>
                        <w:t>6 novembre</w:t>
                      </w:r>
                      <w:r w:rsidRPr="00535BCE">
                        <w:rPr>
                          <w:rStyle w:val="Accentuationintense"/>
                          <w:sz w:val="40"/>
                          <w:szCs w:val="40"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FC0">
        <w:rPr>
          <w:noProof/>
          <w:sz w:val="24"/>
        </w:rPr>
        <w:drawing>
          <wp:anchor distT="0" distB="0" distL="114300" distR="114300" simplePos="0" relativeHeight="251671552" behindDoc="1" locked="0" layoutInCell="1" allowOverlap="1" wp14:anchorId="0C92655A" wp14:editId="20E77ABD">
            <wp:simplePos x="0" y="0"/>
            <wp:positionH relativeFrom="column">
              <wp:posOffset>-705245</wp:posOffset>
            </wp:positionH>
            <wp:positionV relativeFrom="paragraph">
              <wp:posOffset>-479103</wp:posOffset>
            </wp:positionV>
            <wp:extent cx="2928194" cy="2928194"/>
            <wp:effectExtent l="0" t="0" r="5715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7-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94" cy="292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CC422" w14:textId="7332AFFD" w:rsidR="00E63CEF" w:rsidRDefault="00E63CEF" w:rsidP="00B22F7B">
      <w:pPr>
        <w:tabs>
          <w:tab w:val="left" w:pos="4820"/>
        </w:tabs>
        <w:ind w:left="-709"/>
        <w:jc w:val="center"/>
        <w:rPr>
          <w:rFonts w:asciiTheme="minorHAnsi" w:hAnsiTheme="minorHAnsi"/>
          <w:sz w:val="28"/>
        </w:rPr>
      </w:pPr>
    </w:p>
    <w:p w14:paraId="358D47AF" w14:textId="23ECEEBA" w:rsidR="00E63CEF" w:rsidRDefault="00E63CEF" w:rsidP="00B22F7B">
      <w:pPr>
        <w:tabs>
          <w:tab w:val="left" w:pos="4820"/>
        </w:tabs>
        <w:ind w:left="-709"/>
        <w:jc w:val="center"/>
        <w:rPr>
          <w:rFonts w:asciiTheme="minorHAnsi" w:hAnsiTheme="minorHAnsi"/>
          <w:sz w:val="28"/>
        </w:rPr>
      </w:pPr>
    </w:p>
    <w:p w14:paraId="2B989D21" w14:textId="0EE2ADB3" w:rsidR="00F73E85" w:rsidRDefault="00F73E85" w:rsidP="00B22F7B">
      <w:pPr>
        <w:tabs>
          <w:tab w:val="left" w:pos="4820"/>
        </w:tabs>
        <w:ind w:left="-709"/>
        <w:jc w:val="center"/>
        <w:rPr>
          <w:rFonts w:asciiTheme="minorHAnsi" w:hAnsiTheme="minorHAnsi"/>
          <w:sz w:val="28"/>
        </w:rPr>
      </w:pPr>
    </w:p>
    <w:p w14:paraId="292E61AD" w14:textId="736605C8" w:rsidR="00F73E85" w:rsidRDefault="00F73E85" w:rsidP="00B22F7B">
      <w:pPr>
        <w:tabs>
          <w:tab w:val="left" w:pos="4820"/>
        </w:tabs>
        <w:ind w:left="-709"/>
        <w:jc w:val="center"/>
        <w:rPr>
          <w:rFonts w:asciiTheme="minorHAnsi" w:hAnsiTheme="minorHAnsi"/>
          <w:sz w:val="28"/>
        </w:rPr>
      </w:pPr>
    </w:p>
    <w:p w14:paraId="2BF8C4FD" w14:textId="01A9F727" w:rsidR="00F73E85" w:rsidRDefault="00F73E85" w:rsidP="00B22F7B">
      <w:pPr>
        <w:tabs>
          <w:tab w:val="left" w:pos="4820"/>
        </w:tabs>
        <w:ind w:left="-709"/>
        <w:jc w:val="center"/>
        <w:rPr>
          <w:rFonts w:asciiTheme="minorHAnsi" w:hAnsiTheme="minorHAnsi"/>
          <w:sz w:val="28"/>
        </w:rPr>
      </w:pPr>
    </w:p>
    <w:p w14:paraId="707B5374" w14:textId="357328D2" w:rsidR="00F73E85" w:rsidRDefault="00F73E85" w:rsidP="00B22F7B">
      <w:pPr>
        <w:tabs>
          <w:tab w:val="left" w:pos="4820"/>
        </w:tabs>
        <w:ind w:left="-709"/>
        <w:jc w:val="center"/>
        <w:rPr>
          <w:rFonts w:asciiTheme="minorHAnsi" w:hAnsiTheme="minorHAnsi"/>
          <w:sz w:val="28"/>
        </w:rPr>
      </w:pPr>
    </w:p>
    <w:p w14:paraId="40EA9C58" w14:textId="037CA374" w:rsidR="00F73E85" w:rsidRDefault="00F73E85" w:rsidP="00B22F7B">
      <w:pPr>
        <w:tabs>
          <w:tab w:val="left" w:pos="4820"/>
        </w:tabs>
        <w:ind w:left="-709"/>
        <w:jc w:val="center"/>
        <w:rPr>
          <w:rFonts w:asciiTheme="minorHAnsi" w:hAnsiTheme="minorHAnsi"/>
          <w:sz w:val="28"/>
        </w:rPr>
      </w:pPr>
    </w:p>
    <w:p w14:paraId="5F97578E" w14:textId="4C06C830" w:rsidR="00F73E85" w:rsidRDefault="00F73E85" w:rsidP="00B22F7B">
      <w:pPr>
        <w:tabs>
          <w:tab w:val="left" w:pos="4820"/>
        </w:tabs>
        <w:ind w:left="-709"/>
        <w:jc w:val="center"/>
        <w:rPr>
          <w:rFonts w:asciiTheme="minorHAnsi" w:hAnsiTheme="minorHAnsi"/>
          <w:sz w:val="28"/>
        </w:rPr>
      </w:pPr>
    </w:p>
    <w:p w14:paraId="3B3ABEF7" w14:textId="57BCE84A" w:rsidR="00F73E85" w:rsidRDefault="00F73E85" w:rsidP="00B22F7B">
      <w:pPr>
        <w:tabs>
          <w:tab w:val="left" w:pos="4820"/>
        </w:tabs>
        <w:ind w:left="-709"/>
        <w:jc w:val="center"/>
        <w:rPr>
          <w:rFonts w:asciiTheme="minorHAnsi" w:hAnsiTheme="minorHAnsi"/>
          <w:sz w:val="28"/>
        </w:rPr>
      </w:pPr>
    </w:p>
    <w:p w14:paraId="05284191" w14:textId="3B9AF35A" w:rsidR="00F73E85" w:rsidRDefault="00F73E85" w:rsidP="00B22F7B">
      <w:pPr>
        <w:tabs>
          <w:tab w:val="left" w:pos="4820"/>
        </w:tabs>
        <w:ind w:left="-709"/>
        <w:jc w:val="center"/>
        <w:rPr>
          <w:rFonts w:asciiTheme="minorHAnsi" w:hAnsiTheme="minorHAnsi"/>
          <w:sz w:val="28"/>
        </w:rPr>
      </w:pPr>
    </w:p>
    <w:p w14:paraId="57C57A3A" w14:textId="77777777" w:rsidR="00F73E85" w:rsidRDefault="00F73E85" w:rsidP="00B22F7B">
      <w:pPr>
        <w:tabs>
          <w:tab w:val="left" w:pos="4820"/>
        </w:tabs>
        <w:ind w:left="-709"/>
        <w:jc w:val="center"/>
        <w:rPr>
          <w:rFonts w:asciiTheme="minorHAnsi" w:hAnsiTheme="minorHAnsi"/>
          <w:sz w:val="28"/>
        </w:rPr>
      </w:pPr>
    </w:p>
    <w:p w14:paraId="175B9B7A" w14:textId="7AD3F2B2" w:rsidR="00E63CEF" w:rsidRDefault="001F7394" w:rsidP="00CF53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20"/>
        </w:tabs>
        <w:ind w:left="-709"/>
        <w:jc w:val="center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Passage au « </w:t>
      </w:r>
      <w:r w:rsidR="00F73E85">
        <w:rPr>
          <w:rFonts w:asciiTheme="minorHAnsi" w:hAnsiTheme="minorHAnsi"/>
          <w:sz w:val="28"/>
        </w:rPr>
        <w:t>jaune</w:t>
      </w:r>
      <w:r>
        <w:rPr>
          <w:rFonts w:asciiTheme="minorHAnsi" w:hAnsiTheme="minorHAnsi"/>
          <w:sz w:val="28"/>
        </w:rPr>
        <w:t> » -</w:t>
      </w:r>
      <w:r w:rsidR="00F73E85">
        <w:rPr>
          <w:rFonts w:asciiTheme="minorHAnsi" w:hAnsiTheme="minorHAnsi"/>
          <w:sz w:val="28"/>
        </w:rPr>
        <w:t xml:space="preserve"> Semaine du livre – Rue Jules Ferry </w:t>
      </w:r>
      <w:r w:rsidR="00F4459F">
        <w:rPr>
          <w:rFonts w:asciiTheme="minorHAnsi" w:hAnsiTheme="minorHAnsi"/>
          <w:sz w:val="28"/>
        </w:rPr>
        <w:t>sans voiture</w:t>
      </w:r>
    </w:p>
    <w:p w14:paraId="0583E148" w14:textId="77777777" w:rsidR="001F7394" w:rsidRDefault="001F7394" w:rsidP="001F7394">
      <w:pPr>
        <w:tabs>
          <w:tab w:val="left" w:pos="4820"/>
        </w:tabs>
        <w:ind w:left="-709"/>
        <w:rPr>
          <w:rFonts w:asciiTheme="minorHAnsi" w:hAnsiTheme="minorHAnsi"/>
          <w:sz w:val="28"/>
        </w:rPr>
      </w:pPr>
    </w:p>
    <w:p w14:paraId="535B4448" w14:textId="3757B490" w:rsidR="004D3AD3" w:rsidRDefault="00680499" w:rsidP="001F1112">
      <w:pPr>
        <w:tabs>
          <w:tab w:val="left" w:pos="4820"/>
        </w:tabs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B</w:t>
      </w:r>
      <w:r w:rsidR="004C20A9" w:rsidRPr="00283CE7">
        <w:rPr>
          <w:rFonts w:asciiTheme="minorHAnsi" w:hAnsiTheme="minorHAnsi"/>
          <w:sz w:val="22"/>
        </w:rPr>
        <w:t>onjour à tous,</w:t>
      </w:r>
      <w:r w:rsidR="00410417" w:rsidRPr="00410417">
        <w:rPr>
          <w:noProof/>
        </w:rPr>
        <w:t xml:space="preserve"> </w:t>
      </w:r>
    </w:p>
    <w:p w14:paraId="6A262B0E" w14:textId="554E96A5" w:rsidR="00C304D1" w:rsidRDefault="00C304D1" w:rsidP="00AD798B">
      <w:pPr>
        <w:tabs>
          <w:tab w:val="left" w:pos="4820"/>
        </w:tabs>
        <w:ind w:left="-709"/>
        <w:jc w:val="both"/>
        <w:rPr>
          <w:rFonts w:asciiTheme="minorHAnsi" w:hAnsiTheme="minorHAnsi"/>
          <w:sz w:val="22"/>
        </w:rPr>
      </w:pPr>
    </w:p>
    <w:p w14:paraId="7AFD3003" w14:textId="4BC5A4BD" w:rsidR="00B55DC0" w:rsidRDefault="001F7394" w:rsidP="00AD798B">
      <w:pPr>
        <w:tabs>
          <w:tab w:val="left" w:pos="4820"/>
        </w:tabs>
        <w:ind w:left="-709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La situation sanitaire évoluant </w:t>
      </w:r>
      <w:r w:rsidR="00F73E85">
        <w:rPr>
          <w:rFonts w:asciiTheme="minorHAnsi" w:hAnsiTheme="minorHAnsi"/>
          <w:sz w:val="22"/>
        </w:rPr>
        <w:t>dé</w:t>
      </w:r>
      <w:r>
        <w:rPr>
          <w:rFonts w:asciiTheme="minorHAnsi" w:hAnsiTheme="minorHAnsi"/>
          <w:sz w:val="22"/>
        </w:rPr>
        <w:t>favorablement dans notre département, celui-ci est passé au niveau « </w:t>
      </w:r>
      <w:r w:rsidR="00F73E85">
        <w:rPr>
          <w:rFonts w:asciiTheme="minorHAnsi" w:hAnsiTheme="minorHAnsi"/>
          <w:sz w:val="22"/>
        </w:rPr>
        <w:t>jaune </w:t>
      </w:r>
      <w:proofErr w:type="gramStart"/>
      <w:r w:rsidR="00F73E85">
        <w:rPr>
          <w:rFonts w:asciiTheme="minorHAnsi" w:hAnsiTheme="minorHAnsi"/>
          <w:sz w:val="22"/>
        </w:rPr>
        <w:t>»</w:t>
      </w:r>
      <w:r w:rsidR="00CF5362">
        <w:rPr>
          <w:rFonts w:asciiTheme="minorHAnsi" w:hAnsiTheme="minorHAnsi"/>
          <w:sz w:val="22"/>
        </w:rPr>
        <w:t> .</w:t>
      </w:r>
      <w:proofErr w:type="gramEnd"/>
      <w:r w:rsidR="00CF5362">
        <w:rPr>
          <w:rFonts w:asciiTheme="minorHAnsi" w:hAnsiTheme="minorHAnsi"/>
          <w:sz w:val="22"/>
        </w:rPr>
        <w:t xml:space="preserve"> Cela induit quelques modifications du protocole sanitaire, notamment </w:t>
      </w:r>
      <w:r w:rsidR="00F73E85" w:rsidRPr="00F73E85">
        <w:rPr>
          <w:rFonts w:asciiTheme="minorHAnsi" w:hAnsiTheme="minorHAnsi"/>
          <w:sz w:val="22"/>
          <w:u w:val="single"/>
        </w:rPr>
        <w:t>le retour</w:t>
      </w:r>
      <w:r w:rsidR="00CF5362" w:rsidRPr="00F73E85">
        <w:rPr>
          <w:rFonts w:asciiTheme="minorHAnsi" w:hAnsiTheme="minorHAnsi"/>
          <w:sz w:val="22"/>
          <w:u w:val="single"/>
        </w:rPr>
        <w:t xml:space="preserve"> de l’obligation du port du masque </w:t>
      </w:r>
      <w:r w:rsidR="00F73E85" w:rsidRPr="00F73E85">
        <w:rPr>
          <w:rFonts w:asciiTheme="minorHAnsi" w:hAnsiTheme="minorHAnsi"/>
          <w:sz w:val="22"/>
          <w:u w:val="single"/>
        </w:rPr>
        <w:t xml:space="preserve">en intérieur </w:t>
      </w:r>
      <w:r w:rsidR="00CF5362" w:rsidRPr="00F73E85">
        <w:rPr>
          <w:rFonts w:asciiTheme="minorHAnsi" w:hAnsiTheme="minorHAnsi"/>
          <w:sz w:val="22"/>
          <w:u w:val="single"/>
        </w:rPr>
        <w:t xml:space="preserve">pour nos élèves </w:t>
      </w:r>
      <w:r w:rsidR="00F73E85" w:rsidRPr="00F73E85">
        <w:rPr>
          <w:rFonts w:asciiTheme="minorHAnsi" w:hAnsiTheme="minorHAnsi"/>
          <w:sz w:val="22"/>
          <w:u w:val="single"/>
        </w:rPr>
        <w:t>des classes élémentaires.</w:t>
      </w:r>
      <w:r w:rsidR="00CF5362">
        <w:rPr>
          <w:rFonts w:asciiTheme="minorHAnsi" w:hAnsiTheme="minorHAnsi"/>
          <w:sz w:val="22"/>
        </w:rPr>
        <w:t xml:space="preserve"> </w:t>
      </w:r>
      <w:r w:rsidR="00FF3AF3">
        <w:rPr>
          <w:rFonts w:asciiTheme="minorHAnsi" w:hAnsiTheme="minorHAnsi"/>
          <w:sz w:val="22"/>
        </w:rPr>
        <w:t>Merci donc de prévoir leur masque pour cette rentrée.</w:t>
      </w:r>
    </w:p>
    <w:p w14:paraId="65BCA324" w14:textId="4A4FBCAF" w:rsidR="00CF5362" w:rsidRDefault="00CF5362" w:rsidP="00AD798B">
      <w:pPr>
        <w:tabs>
          <w:tab w:val="left" w:pos="4820"/>
        </w:tabs>
        <w:ind w:left="-709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Il faut demeurer prudent (nettoyage des mains, désinfection </w:t>
      </w:r>
      <w:r w:rsidR="00F73E85">
        <w:rPr>
          <w:rFonts w:asciiTheme="minorHAnsi" w:hAnsiTheme="minorHAnsi"/>
          <w:sz w:val="22"/>
        </w:rPr>
        <w:t xml:space="preserve">et aération </w:t>
      </w:r>
      <w:r>
        <w:rPr>
          <w:rFonts w:asciiTheme="minorHAnsi" w:hAnsiTheme="minorHAnsi"/>
          <w:sz w:val="22"/>
        </w:rPr>
        <w:t xml:space="preserve">des </w:t>
      </w:r>
      <w:proofErr w:type="gramStart"/>
      <w:r>
        <w:rPr>
          <w:rFonts w:asciiTheme="minorHAnsi" w:hAnsiTheme="minorHAnsi"/>
          <w:sz w:val="22"/>
        </w:rPr>
        <w:t>locaux</w:t>
      </w:r>
      <w:r w:rsidR="0049127E">
        <w:rPr>
          <w:rFonts w:asciiTheme="minorHAnsi" w:hAnsiTheme="minorHAnsi"/>
          <w:sz w:val="22"/>
        </w:rPr>
        <w:t>,…</w:t>
      </w:r>
      <w:proofErr w:type="gramEnd"/>
      <w:r>
        <w:rPr>
          <w:rFonts w:asciiTheme="minorHAnsi" w:hAnsiTheme="minorHAnsi"/>
          <w:sz w:val="22"/>
        </w:rPr>
        <w:t>)</w:t>
      </w:r>
      <w:r w:rsidR="00F73E85">
        <w:rPr>
          <w:rFonts w:asciiTheme="minorHAnsi" w:hAnsiTheme="minorHAnsi"/>
          <w:sz w:val="22"/>
        </w:rPr>
        <w:t xml:space="preserve"> afin de pouvoir au plus vite</w:t>
      </w:r>
      <w:r w:rsidR="00CD363A">
        <w:rPr>
          <w:rFonts w:asciiTheme="minorHAnsi" w:hAnsiTheme="minorHAnsi"/>
          <w:sz w:val="22"/>
        </w:rPr>
        <w:t xml:space="preserve"> revenir « au vert ».</w:t>
      </w:r>
    </w:p>
    <w:p w14:paraId="0D97EAC4" w14:textId="08664B1E" w:rsidR="00CF5362" w:rsidRDefault="00CF5362" w:rsidP="00AD798B">
      <w:pPr>
        <w:tabs>
          <w:tab w:val="left" w:pos="4820"/>
        </w:tabs>
        <w:ind w:left="-709"/>
        <w:jc w:val="both"/>
        <w:rPr>
          <w:rFonts w:asciiTheme="minorHAnsi" w:hAnsiTheme="minorHAnsi"/>
          <w:sz w:val="22"/>
        </w:rPr>
      </w:pPr>
    </w:p>
    <w:p w14:paraId="3F9816C4" w14:textId="3B9458B5" w:rsidR="00F73E85" w:rsidRDefault="00ED485A" w:rsidP="00AD798B">
      <w:pPr>
        <w:tabs>
          <w:tab w:val="left" w:pos="4820"/>
        </w:tabs>
        <w:ind w:left="-709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Grâce à tous, l</w:t>
      </w:r>
      <w:r w:rsidR="00F73E85">
        <w:rPr>
          <w:rFonts w:asciiTheme="minorHAnsi" w:hAnsiTheme="minorHAnsi"/>
          <w:sz w:val="22"/>
        </w:rPr>
        <w:t xml:space="preserve">’opération de sécurisation de la rue Jules Ferry </w:t>
      </w:r>
      <w:r>
        <w:rPr>
          <w:rFonts w:asciiTheme="minorHAnsi" w:hAnsiTheme="minorHAnsi"/>
          <w:sz w:val="22"/>
        </w:rPr>
        <w:t>a</w:t>
      </w:r>
      <w:r w:rsidR="00F73E85">
        <w:rPr>
          <w:rFonts w:asciiTheme="minorHAnsi" w:hAnsiTheme="minorHAnsi"/>
          <w:sz w:val="22"/>
        </w:rPr>
        <w:t xml:space="preserve"> été une grande réussite</w:t>
      </w:r>
      <w:r>
        <w:rPr>
          <w:rFonts w:asciiTheme="minorHAnsi" w:hAnsiTheme="minorHAnsi"/>
          <w:sz w:val="22"/>
        </w:rPr>
        <w:t>.</w:t>
      </w:r>
      <w:r w:rsidR="00F73E85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N</w:t>
      </w:r>
      <w:r w:rsidR="00F73E85">
        <w:rPr>
          <w:rFonts w:asciiTheme="minorHAnsi" w:hAnsiTheme="minorHAnsi"/>
          <w:sz w:val="22"/>
        </w:rPr>
        <w:t xml:space="preserve">ous maintenons </w:t>
      </w:r>
      <w:r>
        <w:rPr>
          <w:rFonts w:asciiTheme="minorHAnsi" w:hAnsiTheme="minorHAnsi"/>
          <w:sz w:val="22"/>
        </w:rPr>
        <w:t xml:space="preserve">donc </w:t>
      </w:r>
      <w:r w:rsidR="00F73E85">
        <w:rPr>
          <w:rFonts w:asciiTheme="minorHAnsi" w:hAnsiTheme="minorHAnsi"/>
          <w:sz w:val="22"/>
        </w:rPr>
        <w:t xml:space="preserve">le </w:t>
      </w:r>
      <w:r w:rsidR="00F4459F">
        <w:rPr>
          <w:rFonts w:asciiTheme="minorHAnsi" w:hAnsiTheme="minorHAnsi"/>
          <w:sz w:val="22"/>
        </w:rPr>
        <w:t xml:space="preserve">« sans voiture » de 8h à 8h40 et de 16h à 16h45. </w:t>
      </w:r>
      <w:r>
        <w:rPr>
          <w:rFonts w:asciiTheme="minorHAnsi" w:hAnsiTheme="minorHAnsi"/>
          <w:sz w:val="22"/>
        </w:rPr>
        <w:t>La signalisation définitive devrait être installée prochainement.</w:t>
      </w:r>
    </w:p>
    <w:p w14:paraId="4D293022" w14:textId="3CAB0510" w:rsidR="004466EB" w:rsidRDefault="004466EB" w:rsidP="00AD798B">
      <w:pPr>
        <w:tabs>
          <w:tab w:val="left" w:pos="4820"/>
        </w:tabs>
        <w:ind w:left="-709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Nous comptons sur la collaboration de tous pour </w:t>
      </w:r>
      <w:r w:rsidR="001C021C">
        <w:rPr>
          <w:rFonts w:asciiTheme="minorHAnsi" w:hAnsiTheme="minorHAnsi"/>
          <w:sz w:val="22"/>
        </w:rPr>
        <w:t>que</w:t>
      </w:r>
      <w:r>
        <w:rPr>
          <w:rFonts w:asciiTheme="minorHAnsi" w:hAnsiTheme="minorHAnsi"/>
          <w:sz w:val="22"/>
        </w:rPr>
        <w:t xml:space="preserve"> cette opération </w:t>
      </w:r>
      <w:r w:rsidR="001C021C">
        <w:rPr>
          <w:rFonts w:asciiTheme="minorHAnsi" w:hAnsiTheme="minorHAnsi"/>
          <w:sz w:val="22"/>
        </w:rPr>
        <w:t xml:space="preserve">demeure </w:t>
      </w:r>
      <w:r>
        <w:rPr>
          <w:rFonts w:asciiTheme="minorHAnsi" w:hAnsiTheme="minorHAnsi"/>
          <w:sz w:val="22"/>
        </w:rPr>
        <w:t>une réussite.</w:t>
      </w:r>
    </w:p>
    <w:p w14:paraId="3BC009D5" w14:textId="57419925" w:rsidR="001F1112" w:rsidRDefault="001F1112" w:rsidP="00AD798B">
      <w:pPr>
        <w:tabs>
          <w:tab w:val="left" w:pos="4820"/>
        </w:tabs>
        <w:ind w:left="-709"/>
        <w:jc w:val="both"/>
        <w:rPr>
          <w:rFonts w:asciiTheme="minorHAnsi" w:hAnsiTheme="minorHAnsi"/>
          <w:sz w:val="22"/>
        </w:rPr>
      </w:pPr>
    </w:p>
    <w:p w14:paraId="0A9CF5F0" w14:textId="2DEF2FF5" w:rsidR="00B0547D" w:rsidRDefault="00B0547D" w:rsidP="00AD798B">
      <w:pPr>
        <w:tabs>
          <w:tab w:val="left" w:pos="4820"/>
        </w:tabs>
        <w:ind w:left="-709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Nous entamons ce lundi une quinzaine dédiée aux livres : « le festival du livre ». De nombreux ouvrages seront mis à disposition des classes. </w:t>
      </w:r>
      <w:proofErr w:type="spellStart"/>
      <w:r>
        <w:rPr>
          <w:rFonts w:asciiTheme="minorHAnsi" w:hAnsiTheme="minorHAnsi"/>
          <w:sz w:val="22"/>
        </w:rPr>
        <w:t>Ceux ci</w:t>
      </w:r>
      <w:proofErr w:type="spellEnd"/>
      <w:r>
        <w:rPr>
          <w:rFonts w:asciiTheme="minorHAnsi" w:hAnsiTheme="minorHAnsi"/>
          <w:sz w:val="22"/>
        </w:rPr>
        <w:t xml:space="preserve"> seront proposés à la vente à l’issue de cette opération. Les bénéfices nous permettront de compléter nos bibliothèques de classe et d’école.</w:t>
      </w:r>
    </w:p>
    <w:p w14:paraId="76416116" w14:textId="77777777" w:rsidR="00B0547D" w:rsidRDefault="00B0547D" w:rsidP="00AD798B">
      <w:pPr>
        <w:tabs>
          <w:tab w:val="left" w:pos="4820"/>
        </w:tabs>
        <w:ind w:left="-709"/>
        <w:jc w:val="both"/>
        <w:rPr>
          <w:rFonts w:asciiTheme="minorHAnsi" w:hAnsiTheme="minorHAnsi"/>
          <w:sz w:val="22"/>
        </w:rPr>
      </w:pPr>
    </w:p>
    <w:p w14:paraId="377911C3" w14:textId="63303182" w:rsidR="00B55DC0" w:rsidRDefault="00B55DC0" w:rsidP="00AD798B">
      <w:pPr>
        <w:tabs>
          <w:tab w:val="left" w:pos="4820"/>
        </w:tabs>
        <w:ind w:left="-709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Bonne semaine à tous !</w:t>
      </w:r>
    </w:p>
    <w:p w14:paraId="59AF29F0" w14:textId="49FDDD41" w:rsidR="005A2BF0" w:rsidRDefault="005A2BF0" w:rsidP="00AD798B">
      <w:pPr>
        <w:tabs>
          <w:tab w:val="left" w:pos="4820"/>
        </w:tabs>
        <w:ind w:left="-709"/>
        <w:jc w:val="both"/>
        <w:rPr>
          <w:rFonts w:asciiTheme="minorHAnsi" w:hAnsiTheme="minorHAnsi"/>
          <w:sz w:val="22"/>
        </w:rPr>
      </w:pPr>
    </w:p>
    <w:p w14:paraId="3BC6C2EC" w14:textId="0956AC46" w:rsidR="00BC43D1" w:rsidRDefault="00BC43D1" w:rsidP="00AD798B">
      <w:pPr>
        <w:tabs>
          <w:tab w:val="left" w:pos="4820"/>
        </w:tabs>
        <w:ind w:left="-709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François Courouble</w:t>
      </w:r>
    </w:p>
    <w:p w14:paraId="08CE895D" w14:textId="004D4873" w:rsidR="00BC43D1" w:rsidRDefault="00BC43D1" w:rsidP="00AD798B">
      <w:pPr>
        <w:tabs>
          <w:tab w:val="left" w:pos="4820"/>
        </w:tabs>
        <w:ind w:left="-709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Chef d’établissement </w:t>
      </w:r>
    </w:p>
    <w:p w14:paraId="0D2B95B2" w14:textId="6151D84C" w:rsidR="00DA47BB" w:rsidRDefault="00DA47BB" w:rsidP="00DA47BB">
      <w:pPr>
        <w:rPr>
          <w:rFonts w:asciiTheme="minorHAnsi" w:hAnsiTheme="minorHAnsi"/>
          <w:sz w:val="22"/>
        </w:rPr>
      </w:pPr>
    </w:p>
    <w:p w14:paraId="3F09C628" w14:textId="77777777" w:rsidR="00CE1E16" w:rsidRDefault="00CE1E16" w:rsidP="00DA47BB">
      <w:pPr>
        <w:rPr>
          <w:rFonts w:asciiTheme="minorHAnsi" w:hAnsiTheme="minorHAnsi"/>
          <w:sz w:val="22"/>
        </w:rPr>
      </w:pPr>
    </w:p>
    <w:p w14:paraId="7E32766B" w14:textId="6A1EE8C9" w:rsidR="007250B2" w:rsidRDefault="00861127" w:rsidP="006117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20"/>
        </w:tabs>
        <w:ind w:left="-709"/>
        <w:jc w:val="both"/>
      </w:pPr>
      <w:r>
        <w:rPr>
          <w:rFonts w:asciiTheme="minorHAnsi" w:hAnsiTheme="minorHAnsi"/>
          <w:sz w:val="22"/>
        </w:rPr>
        <w:t>Rappel : Toutes les infos sont disponibles</w:t>
      </w:r>
      <w:r w:rsidR="00964146">
        <w:rPr>
          <w:rFonts w:asciiTheme="minorHAnsi" w:hAnsiTheme="minorHAnsi"/>
          <w:sz w:val="22"/>
        </w:rPr>
        <w:t xml:space="preserve"> (circulaires, liens)</w:t>
      </w:r>
      <w:r>
        <w:rPr>
          <w:rFonts w:asciiTheme="minorHAnsi" w:hAnsiTheme="minorHAnsi"/>
          <w:sz w:val="22"/>
        </w:rPr>
        <w:t xml:space="preserve"> sur le site Web de l’école : </w:t>
      </w:r>
      <w:r w:rsidR="00DA47BB">
        <w:rPr>
          <w:rFonts w:asciiTheme="minorHAnsi" w:hAnsiTheme="minorHAnsi"/>
          <w:sz w:val="22"/>
        </w:rPr>
        <w:t xml:space="preserve"> </w:t>
      </w:r>
      <w:hyperlink r:id="rId10" w:history="1">
        <w:r w:rsidR="00DA47BB" w:rsidRPr="00FC46EC">
          <w:rPr>
            <w:rStyle w:val="Lienhypertexte"/>
          </w:rPr>
          <w:t>http://hemndl.fr</w:t>
        </w:r>
      </w:hyperlink>
      <w:r w:rsidR="00DA47BB">
        <w:t xml:space="preserve"> </w:t>
      </w:r>
    </w:p>
    <w:p w14:paraId="4B593CF6" w14:textId="39849843" w:rsidR="007D3E99" w:rsidRDefault="007D3E99" w:rsidP="00DA47BB">
      <w:pPr>
        <w:tabs>
          <w:tab w:val="left" w:pos="4820"/>
        </w:tabs>
        <w:ind w:left="-709"/>
        <w:jc w:val="both"/>
      </w:pPr>
    </w:p>
    <w:p w14:paraId="082FF8CA" w14:textId="146021B8" w:rsidR="00DE256D" w:rsidRDefault="00DE256D" w:rsidP="00CE1E16">
      <w:pPr>
        <w:rPr>
          <w:u w:val="single"/>
        </w:rPr>
      </w:pPr>
    </w:p>
    <w:p w14:paraId="38507122" w14:textId="46FA4E42" w:rsidR="00DE256D" w:rsidRDefault="00B0547D" w:rsidP="00CE1E16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261E75DB" wp14:editId="37EDB052">
            <wp:simplePos x="0" y="0"/>
            <wp:positionH relativeFrom="column">
              <wp:posOffset>1524000</wp:posOffset>
            </wp:positionH>
            <wp:positionV relativeFrom="paragraph">
              <wp:posOffset>44768</wp:posOffset>
            </wp:positionV>
            <wp:extent cx="2524125" cy="1777365"/>
            <wp:effectExtent l="0" t="0" r="9525" b="0"/>
            <wp:wrapThrough wrapText="bothSides">
              <wp:wrapPolygon edited="0">
                <wp:start x="0" y="0"/>
                <wp:lineTo x="0" y="21299"/>
                <wp:lineTo x="21518" y="21299"/>
                <wp:lineTo x="21518" y="0"/>
                <wp:lineTo x="0" y="0"/>
              </wp:wrapPolygon>
            </wp:wrapThrough>
            <wp:docPr id="2" name="Image 2" descr="changement d&amp;#39;heure, image drole publiée le 27 Mars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ngement d&amp;#39;heure, image drole publiée le 27 Mars 20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46AFF" w14:textId="30E6201F" w:rsidR="00DE256D" w:rsidRDefault="00DE256D" w:rsidP="00CE1E16">
      <w:pPr>
        <w:rPr>
          <w:u w:val="single"/>
        </w:rPr>
      </w:pPr>
    </w:p>
    <w:p w14:paraId="39E99B34" w14:textId="38828D9D" w:rsidR="00DE256D" w:rsidRDefault="00DE256D" w:rsidP="00CE1E16">
      <w:pPr>
        <w:rPr>
          <w:u w:val="single"/>
        </w:rPr>
      </w:pPr>
    </w:p>
    <w:p w14:paraId="174FF94E" w14:textId="5B08DC5B" w:rsidR="00DE256D" w:rsidRDefault="00DE256D" w:rsidP="00CE1E16">
      <w:pPr>
        <w:rPr>
          <w:u w:val="single"/>
        </w:rPr>
      </w:pPr>
    </w:p>
    <w:p w14:paraId="28B598F6" w14:textId="5309934E" w:rsidR="000F137D" w:rsidRDefault="000F137D" w:rsidP="00B22188">
      <w:pPr>
        <w:tabs>
          <w:tab w:val="left" w:pos="4820"/>
        </w:tabs>
        <w:ind w:left="-709"/>
        <w:jc w:val="both"/>
        <w:rPr>
          <w:rFonts w:asciiTheme="minorHAnsi" w:hAnsiTheme="minorHAnsi"/>
          <w:sz w:val="22"/>
        </w:rPr>
      </w:pPr>
    </w:p>
    <w:p w14:paraId="7947775D" w14:textId="385E3CF9" w:rsidR="004C3FAD" w:rsidRPr="004C3FAD" w:rsidRDefault="00CE1E16" w:rsidP="00B55DC0">
      <w:pPr>
        <w:jc w:val="center"/>
        <w:rPr>
          <w:sz w:val="40"/>
        </w:rPr>
      </w:pPr>
      <w:r>
        <w:rPr>
          <w:rFonts w:asciiTheme="minorHAnsi" w:hAnsiTheme="minorHAnsi"/>
          <w:sz w:val="22"/>
        </w:rPr>
        <w:br w:type="page"/>
      </w:r>
      <w:r w:rsidR="009142B5" w:rsidRPr="00B55DC0">
        <w:rPr>
          <w:sz w:val="40"/>
          <w:bdr w:val="single" w:sz="4" w:space="0" w:color="auto"/>
        </w:rPr>
        <w:lastRenderedPageBreak/>
        <w:t>A</w:t>
      </w:r>
      <w:r w:rsidR="004C3FAD" w:rsidRPr="00B55DC0">
        <w:rPr>
          <w:sz w:val="40"/>
          <w:bdr w:val="single" w:sz="4" w:space="0" w:color="auto"/>
        </w:rPr>
        <w:t>GENDA</w:t>
      </w:r>
      <w:r w:rsidR="002D5E18" w:rsidRPr="00B55DC0">
        <w:rPr>
          <w:sz w:val="40"/>
          <w:bdr w:val="single" w:sz="4" w:space="0" w:color="auto"/>
        </w:rPr>
        <w:t xml:space="preserve"> </w:t>
      </w:r>
      <w:r w:rsidR="00C2534C" w:rsidRPr="00B55DC0">
        <w:rPr>
          <w:sz w:val="40"/>
          <w:bdr w:val="single" w:sz="4" w:space="0" w:color="auto"/>
        </w:rPr>
        <w:t>202</w:t>
      </w:r>
      <w:r w:rsidR="00D73A09" w:rsidRPr="00B55DC0">
        <w:rPr>
          <w:sz w:val="40"/>
          <w:bdr w:val="single" w:sz="4" w:space="0" w:color="auto"/>
        </w:rPr>
        <w:t>1</w:t>
      </w:r>
      <w:r w:rsidR="00C2534C" w:rsidRPr="00B55DC0">
        <w:rPr>
          <w:sz w:val="40"/>
          <w:bdr w:val="single" w:sz="4" w:space="0" w:color="auto"/>
        </w:rPr>
        <w:t>-202</w:t>
      </w:r>
      <w:r w:rsidR="00D73A09" w:rsidRPr="00B55DC0">
        <w:rPr>
          <w:sz w:val="40"/>
          <w:bdr w:val="single" w:sz="4" w:space="0" w:color="auto"/>
        </w:rPr>
        <w:t>2</w:t>
      </w:r>
    </w:p>
    <w:p w14:paraId="4E7842D3" w14:textId="77777777" w:rsidR="00567E56" w:rsidRPr="00DB5744" w:rsidRDefault="00567E56" w:rsidP="004A6B7C">
      <w:pPr>
        <w:tabs>
          <w:tab w:val="num" w:pos="-142"/>
          <w:tab w:val="left" w:pos="284"/>
          <w:tab w:val="left" w:pos="3969"/>
        </w:tabs>
        <w:jc w:val="both"/>
        <w:rPr>
          <w:sz w:val="22"/>
        </w:rPr>
      </w:pPr>
    </w:p>
    <w:p w14:paraId="7323A919" w14:textId="368BE852" w:rsidR="000E0200" w:rsidRDefault="000E0200" w:rsidP="000E0200">
      <w:pPr>
        <w:rPr>
          <w:sz w:val="24"/>
        </w:rPr>
      </w:pPr>
    </w:p>
    <w:p w14:paraId="7F31F7BF" w14:textId="4CB77E70" w:rsidR="00FD6C8D" w:rsidRPr="009C1882" w:rsidRDefault="007D3E99" w:rsidP="00FD6C8D">
      <w:pPr>
        <w:jc w:val="center"/>
        <w:rPr>
          <w:sz w:val="24"/>
          <w:u w:val="single"/>
        </w:rPr>
      </w:pPr>
      <w:r w:rsidRPr="009C1882">
        <w:rPr>
          <w:sz w:val="24"/>
          <w:u w:val="single"/>
        </w:rPr>
        <w:t>Seconde période :</w:t>
      </w:r>
    </w:p>
    <w:p w14:paraId="367A6229" w14:textId="10147FB6" w:rsidR="007D3E99" w:rsidRDefault="007D3E99" w:rsidP="00FD6C8D">
      <w:pPr>
        <w:jc w:val="center"/>
        <w:rPr>
          <w:sz w:val="24"/>
        </w:rPr>
      </w:pPr>
    </w:p>
    <w:p w14:paraId="7D742129" w14:textId="721BEF36" w:rsidR="007D3E99" w:rsidRDefault="007D3E99" w:rsidP="009C1882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 w:rsidRPr="009C1882">
        <w:rPr>
          <w:sz w:val="22"/>
        </w:rPr>
        <w:t>Du lundi 8 au vendredi 19 novembre :</w:t>
      </w:r>
      <w:r w:rsidRPr="009C1882">
        <w:rPr>
          <w:sz w:val="22"/>
        </w:rPr>
        <w:tab/>
        <w:t>Festival du livre</w:t>
      </w:r>
    </w:p>
    <w:p w14:paraId="34B4EE91" w14:textId="6C62B65C" w:rsidR="00DE256D" w:rsidRPr="009C1882" w:rsidRDefault="00DE256D" w:rsidP="009C1882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>
        <w:rPr>
          <w:sz w:val="22"/>
        </w:rPr>
        <w:t>Lundi 8 novembre :</w:t>
      </w:r>
      <w:r>
        <w:rPr>
          <w:sz w:val="22"/>
        </w:rPr>
        <w:tab/>
        <w:t>Les CM2 en visite à Fromelles (mémorial 14-18)</w:t>
      </w:r>
    </w:p>
    <w:p w14:paraId="4E38C762" w14:textId="1364E51D" w:rsidR="009C1882" w:rsidRDefault="009C1882" w:rsidP="009C1882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 w:rsidRPr="009C1882">
        <w:rPr>
          <w:sz w:val="22"/>
        </w:rPr>
        <w:t>Jeudi 11 novembre :</w:t>
      </w:r>
      <w:r>
        <w:rPr>
          <w:sz w:val="22"/>
        </w:rPr>
        <w:tab/>
        <w:t>Commémoration armistice – Pas de classe</w:t>
      </w:r>
    </w:p>
    <w:p w14:paraId="20B64987" w14:textId="2A5FCB5F" w:rsidR="00DE256D" w:rsidRDefault="00DE256D" w:rsidP="009C1882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>
        <w:rPr>
          <w:sz w:val="22"/>
        </w:rPr>
        <w:t>Vendredi 12 novembre ;</w:t>
      </w:r>
      <w:r>
        <w:rPr>
          <w:sz w:val="22"/>
        </w:rPr>
        <w:tab/>
        <w:t>Les CM1 en visite à Fromelles</w:t>
      </w:r>
    </w:p>
    <w:p w14:paraId="3809D73A" w14:textId="0237C1A6" w:rsidR="00561ABF" w:rsidRDefault="00561ABF" w:rsidP="009C1882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>
        <w:rPr>
          <w:sz w:val="22"/>
        </w:rPr>
        <w:t>Mardi 23 novembre 20h :</w:t>
      </w:r>
      <w:r>
        <w:rPr>
          <w:sz w:val="22"/>
        </w:rPr>
        <w:tab/>
        <w:t>Réunion de présentation du collège St Adrien (CM)</w:t>
      </w:r>
    </w:p>
    <w:p w14:paraId="0B9272E9" w14:textId="300CB0B5" w:rsidR="009C1882" w:rsidRDefault="009C1882" w:rsidP="009C1882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>
        <w:rPr>
          <w:sz w:val="22"/>
        </w:rPr>
        <w:t>Samedi 27 novembre :</w:t>
      </w:r>
      <w:r>
        <w:rPr>
          <w:sz w:val="22"/>
        </w:rPr>
        <w:tab/>
        <w:t>Classe – Marché de Noël</w:t>
      </w:r>
    </w:p>
    <w:p w14:paraId="71E3DA75" w14:textId="18A27984" w:rsidR="00561ABF" w:rsidRDefault="00561ABF" w:rsidP="009C1882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>
        <w:rPr>
          <w:sz w:val="22"/>
        </w:rPr>
        <w:t>Mardi 30 novembre :</w:t>
      </w:r>
      <w:r>
        <w:rPr>
          <w:sz w:val="22"/>
        </w:rPr>
        <w:tab/>
        <w:t xml:space="preserve">Théâtre </w:t>
      </w:r>
      <w:proofErr w:type="spellStart"/>
      <w:r>
        <w:rPr>
          <w:sz w:val="22"/>
        </w:rPr>
        <w:t>Marionettes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Mariska</w:t>
      </w:r>
      <w:proofErr w:type="spellEnd"/>
      <w:r>
        <w:rPr>
          <w:sz w:val="22"/>
        </w:rPr>
        <w:t xml:space="preserve"> (maternelles)</w:t>
      </w:r>
    </w:p>
    <w:p w14:paraId="30F9FA7C" w14:textId="4C4C07E3" w:rsidR="009C1882" w:rsidRDefault="009C1882" w:rsidP="009C1882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>
        <w:rPr>
          <w:sz w:val="22"/>
        </w:rPr>
        <w:t>Samedi 11 décembre :</w:t>
      </w:r>
      <w:r>
        <w:rPr>
          <w:sz w:val="22"/>
        </w:rPr>
        <w:tab/>
        <w:t>Classe – Célébration de l’avent</w:t>
      </w:r>
    </w:p>
    <w:p w14:paraId="1BD7778B" w14:textId="0D5FAC40" w:rsidR="00561ABF" w:rsidRDefault="00561ABF" w:rsidP="009C1882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>
        <w:rPr>
          <w:sz w:val="22"/>
        </w:rPr>
        <w:t>Vendredi 18 novembre :</w:t>
      </w:r>
      <w:r>
        <w:rPr>
          <w:sz w:val="22"/>
        </w:rPr>
        <w:tab/>
        <w:t>Musée de la piscine (CM1)</w:t>
      </w:r>
    </w:p>
    <w:p w14:paraId="28A986A7" w14:textId="00DBA6BF" w:rsidR="009C1882" w:rsidRPr="009C1882" w:rsidRDefault="009C1882" w:rsidP="009C1882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>
        <w:rPr>
          <w:sz w:val="22"/>
        </w:rPr>
        <w:t>Du vendredi17 décembre au lundi 3 janvier :</w:t>
      </w:r>
      <w:r>
        <w:rPr>
          <w:sz w:val="22"/>
        </w:rPr>
        <w:tab/>
        <w:t>Vacances de Noël</w:t>
      </w:r>
    </w:p>
    <w:p w14:paraId="5C3AEA82" w14:textId="77777777" w:rsidR="00A5245E" w:rsidRPr="000E0200" w:rsidRDefault="00A5245E" w:rsidP="000E0200">
      <w:pPr>
        <w:rPr>
          <w:sz w:val="24"/>
        </w:rPr>
      </w:pPr>
    </w:p>
    <w:p w14:paraId="06CABA34" w14:textId="4DD35DAE" w:rsidR="000E0200" w:rsidRDefault="009C1882" w:rsidP="009C1882">
      <w:pPr>
        <w:tabs>
          <w:tab w:val="left" w:pos="4095"/>
        </w:tabs>
        <w:jc w:val="center"/>
        <w:rPr>
          <w:sz w:val="24"/>
          <w:u w:val="single"/>
        </w:rPr>
      </w:pPr>
      <w:r w:rsidRPr="009C1882">
        <w:rPr>
          <w:sz w:val="24"/>
          <w:u w:val="single"/>
        </w:rPr>
        <w:t>Troisième période</w:t>
      </w:r>
    </w:p>
    <w:p w14:paraId="40BDCC87" w14:textId="77777777" w:rsidR="009C1882" w:rsidRPr="009C1882" w:rsidRDefault="009C1882" w:rsidP="009C1882">
      <w:pPr>
        <w:tabs>
          <w:tab w:val="left" w:pos="4095"/>
        </w:tabs>
        <w:jc w:val="center"/>
        <w:rPr>
          <w:sz w:val="24"/>
          <w:u w:val="single"/>
        </w:rPr>
      </w:pPr>
    </w:p>
    <w:p w14:paraId="4BB08C56" w14:textId="7E354764" w:rsidR="009C1882" w:rsidRPr="00B76EBB" w:rsidRDefault="009C1882" w:rsidP="00B76EBB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 w:rsidRPr="00B76EBB">
        <w:rPr>
          <w:sz w:val="22"/>
        </w:rPr>
        <w:t>Samedi 15 et samedi 22 janvier :</w:t>
      </w:r>
      <w:r w:rsidRPr="00B76EBB">
        <w:rPr>
          <w:sz w:val="22"/>
        </w:rPr>
        <w:tab/>
        <w:t>Entretiens individuels parents</w:t>
      </w:r>
    </w:p>
    <w:p w14:paraId="3C5B417E" w14:textId="6ED1809C" w:rsidR="009C1882" w:rsidRPr="00B76EBB" w:rsidRDefault="009C1882" w:rsidP="00B76EBB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 w:rsidRPr="00B76EBB">
        <w:rPr>
          <w:sz w:val="22"/>
        </w:rPr>
        <w:t>Du vendredi 4 au lundi 21 février :</w:t>
      </w:r>
      <w:r w:rsidRPr="00B76EBB">
        <w:rPr>
          <w:sz w:val="22"/>
        </w:rPr>
        <w:tab/>
        <w:t>Vacances d’hiver</w:t>
      </w:r>
    </w:p>
    <w:p w14:paraId="763FE225" w14:textId="0BD3A0DA" w:rsidR="009C1882" w:rsidRDefault="009C1882" w:rsidP="005C73B8">
      <w:pPr>
        <w:tabs>
          <w:tab w:val="left" w:pos="4095"/>
        </w:tabs>
        <w:rPr>
          <w:sz w:val="24"/>
        </w:rPr>
      </w:pPr>
    </w:p>
    <w:p w14:paraId="50CE84F7" w14:textId="60E31FBD" w:rsidR="009C1882" w:rsidRPr="009C1882" w:rsidRDefault="009C1882" w:rsidP="009C1882">
      <w:pPr>
        <w:tabs>
          <w:tab w:val="left" w:pos="4095"/>
        </w:tabs>
        <w:jc w:val="center"/>
        <w:rPr>
          <w:sz w:val="24"/>
          <w:u w:val="single"/>
        </w:rPr>
      </w:pPr>
      <w:r w:rsidRPr="009C1882">
        <w:rPr>
          <w:sz w:val="24"/>
          <w:u w:val="single"/>
        </w:rPr>
        <w:t>Quatrième période</w:t>
      </w:r>
    </w:p>
    <w:p w14:paraId="04457CEA" w14:textId="78D5DC05" w:rsidR="009C1882" w:rsidRDefault="009C1882" w:rsidP="005C73B8">
      <w:pPr>
        <w:tabs>
          <w:tab w:val="left" w:pos="4095"/>
        </w:tabs>
        <w:rPr>
          <w:sz w:val="24"/>
        </w:rPr>
      </w:pPr>
    </w:p>
    <w:p w14:paraId="3F66A2CE" w14:textId="7E664388" w:rsidR="009C1882" w:rsidRPr="00B76EBB" w:rsidRDefault="00B76EBB" w:rsidP="00B76EBB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 w:rsidRPr="00B76EBB">
        <w:rPr>
          <w:sz w:val="22"/>
        </w:rPr>
        <w:t>Du  30 mars au 1er avril :</w:t>
      </w:r>
      <w:r w:rsidRPr="00B76EBB">
        <w:rPr>
          <w:sz w:val="22"/>
        </w:rPr>
        <w:tab/>
        <w:t>Classe verte Grande Section</w:t>
      </w:r>
    </w:p>
    <w:p w14:paraId="3439A499" w14:textId="226C537B" w:rsidR="00B76EBB" w:rsidRDefault="00B76EBB" w:rsidP="005C73B8">
      <w:pPr>
        <w:tabs>
          <w:tab w:val="left" w:pos="4095"/>
        </w:tabs>
        <w:rPr>
          <w:sz w:val="24"/>
        </w:rPr>
      </w:pPr>
    </w:p>
    <w:p w14:paraId="30CB5D9E" w14:textId="53316E8E" w:rsidR="00B76EBB" w:rsidRPr="00B76EBB" w:rsidRDefault="00B76EBB" w:rsidP="00B76EBB">
      <w:pPr>
        <w:tabs>
          <w:tab w:val="left" w:pos="4095"/>
        </w:tabs>
        <w:jc w:val="center"/>
        <w:rPr>
          <w:sz w:val="24"/>
          <w:u w:val="single"/>
        </w:rPr>
      </w:pPr>
      <w:r w:rsidRPr="00B76EBB">
        <w:rPr>
          <w:sz w:val="24"/>
          <w:u w:val="single"/>
        </w:rPr>
        <w:t>Cinquième période</w:t>
      </w:r>
    </w:p>
    <w:p w14:paraId="1B68E708" w14:textId="2273D44E" w:rsidR="00B76EBB" w:rsidRDefault="00B76EBB" w:rsidP="005C73B8">
      <w:pPr>
        <w:tabs>
          <w:tab w:val="left" w:pos="4095"/>
        </w:tabs>
        <w:rPr>
          <w:sz w:val="24"/>
        </w:rPr>
      </w:pPr>
    </w:p>
    <w:p w14:paraId="50A4893B" w14:textId="40CD67DC" w:rsidR="00B76EBB" w:rsidRDefault="00B76EBB" w:rsidP="00B76EBB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 w:rsidRPr="00B76EBB">
        <w:rPr>
          <w:sz w:val="22"/>
        </w:rPr>
        <w:t>Du 26 au 29 avril :</w:t>
      </w:r>
      <w:r w:rsidRPr="00B76EBB">
        <w:rPr>
          <w:sz w:val="22"/>
        </w:rPr>
        <w:tab/>
        <w:t xml:space="preserve">Classe verte CM1 </w:t>
      </w:r>
      <w:r w:rsidR="001C021C">
        <w:rPr>
          <w:sz w:val="22"/>
        </w:rPr>
        <w:t xml:space="preserve">en Normandie </w:t>
      </w:r>
    </w:p>
    <w:p w14:paraId="5229819C" w14:textId="4A79FD14" w:rsidR="00E938F8" w:rsidRPr="00B76EBB" w:rsidRDefault="00E938F8" w:rsidP="00B76EBB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>
        <w:rPr>
          <w:sz w:val="22"/>
        </w:rPr>
        <w:t>Du 9 au 11 mai :</w:t>
      </w:r>
      <w:r>
        <w:rPr>
          <w:sz w:val="22"/>
        </w:rPr>
        <w:tab/>
        <w:t>Classe verte PSMS à Merville</w:t>
      </w:r>
    </w:p>
    <w:p w14:paraId="2066E003" w14:textId="22B21BB2" w:rsidR="00B76EBB" w:rsidRPr="00B76EBB" w:rsidRDefault="00B76EBB" w:rsidP="00B76EBB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 w:rsidRPr="00B76EBB">
        <w:rPr>
          <w:sz w:val="22"/>
        </w:rPr>
        <w:t>Du vendredi 20 mai au lundi 30 mai :</w:t>
      </w:r>
      <w:r w:rsidRPr="00B76EBB">
        <w:rPr>
          <w:sz w:val="22"/>
        </w:rPr>
        <w:tab/>
        <w:t>Semaine de l’ascension – pas de classe</w:t>
      </w:r>
    </w:p>
    <w:p w14:paraId="25DD5342" w14:textId="2A15FCDF" w:rsidR="00B76EBB" w:rsidRDefault="00B76EBB" w:rsidP="00B76EBB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 w:rsidRPr="00B76EBB">
        <w:rPr>
          <w:sz w:val="22"/>
        </w:rPr>
        <w:t>Samedi 11 juin :</w:t>
      </w:r>
      <w:r w:rsidRPr="00B76EBB">
        <w:rPr>
          <w:sz w:val="22"/>
        </w:rPr>
        <w:tab/>
        <w:t>Kermesse</w:t>
      </w:r>
    </w:p>
    <w:p w14:paraId="44EED536" w14:textId="5C5F41D5" w:rsidR="00E938F8" w:rsidRDefault="00E938F8" w:rsidP="00B76EBB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>
        <w:rPr>
          <w:sz w:val="22"/>
        </w:rPr>
        <w:t>Lundi 27 juin :</w:t>
      </w:r>
      <w:r>
        <w:rPr>
          <w:sz w:val="22"/>
        </w:rPr>
        <w:tab/>
        <w:t>Accueil nouvelles familles</w:t>
      </w:r>
    </w:p>
    <w:p w14:paraId="76F97DE2" w14:textId="5D91DD2F" w:rsidR="00E938F8" w:rsidRPr="00B76EBB" w:rsidRDefault="00E938F8" w:rsidP="00B76EBB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>
        <w:rPr>
          <w:sz w:val="22"/>
        </w:rPr>
        <w:t>Mardi 28 juin :</w:t>
      </w:r>
      <w:r>
        <w:rPr>
          <w:sz w:val="22"/>
        </w:rPr>
        <w:tab/>
        <w:t>Cérémonie d’envoi des CM2</w:t>
      </w:r>
    </w:p>
    <w:p w14:paraId="2892C8AF" w14:textId="3163C90E" w:rsidR="00B76EBB" w:rsidRPr="00B76EBB" w:rsidRDefault="00B76EBB" w:rsidP="00B76EBB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-142"/>
          <w:tab w:val="left" w:pos="284"/>
          <w:tab w:val="left" w:pos="3969"/>
        </w:tabs>
        <w:spacing w:line="276" w:lineRule="auto"/>
        <w:ind w:left="-142" w:firstLine="0"/>
        <w:rPr>
          <w:sz w:val="22"/>
        </w:rPr>
      </w:pPr>
      <w:r w:rsidRPr="00B76EBB">
        <w:rPr>
          <w:sz w:val="22"/>
        </w:rPr>
        <w:t>Mardi 5 juillet après la classe :</w:t>
      </w:r>
      <w:r w:rsidRPr="00B76EBB">
        <w:rPr>
          <w:sz w:val="22"/>
        </w:rPr>
        <w:tab/>
        <w:t>Vacances d’été</w:t>
      </w:r>
    </w:p>
    <w:sectPr w:rsidR="00B76EBB" w:rsidRPr="00B76EBB" w:rsidSect="00FF4850">
      <w:footerReference w:type="default" r:id="rId12"/>
      <w:pgSz w:w="11906" w:h="16838"/>
      <w:pgMar w:top="851" w:right="1134" w:bottom="62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9DC1F" w14:textId="77777777" w:rsidR="00980E90" w:rsidRDefault="00980E90">
      <w:r>
        <w:separator/>
      </w:r>
    </w:p>
  </w:endnote>
  <w:endnote w:type="continuationSeparator" w:id="0">
    <w:p w14:paraId="7AA9E6ED" w14:textId="77777777" w:rsidR="00980E90" w:rsidRDefault="00980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A13657-8514-446B-B3DC-0E3B4F263ECE}"/>
    <w:embedBold r:id="rId2" w:fontKey="{5FE7D5B5-BF74-43C6-86E9-98766EDEAA92}"/>
    <w:embedItalic r:id="rId3" w:fontKey="{D4B03FA2-D578-4D00-A1FD-7B6AE485CC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6C28602-55A6-4A79-932F-061442D8F14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3E19880-B94F-4A11-A20A-190ED15926C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FA3961E2-26FC-488C-87AC-F8CAB854CD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8636F79-7A50-4B61-8969-F0D2085A6FC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8" w:fontKey="{D2381E3E-D4B4-4C25-AEF6-9A38689276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9FF839F-C8A6-4DDE-976F-3AB34CC627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4E0E266-B9FE-462F-8192-5D6A149B8A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6357FEA-42BD-4E4E-B7C5-9490D61F9D86}"/>
    <w:embedItalic r:id="rId12" w:fontKey="{1BC3D49B-0526-4468-A4C7-E0A535A412B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133AD101-2723-40DF-B9A0-763BF5ABF9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32EF2" w14:textId="77777777" w:rsidR="00AF4903" w:rsidRDefault="00AF4903">
    <w:pPr>
      <w:pStyle w:val="Pieddepage"/>
      <w:jc w:val="center"/>
    </w:pPr>
    <w:smartTag w:uri="urn:schemas-microsoft-com:office:smarttags" w:element="PersonName">
      <w:smartTagPr>
        <w:attr w:name="ProductID" w:val="Ecole Notre-Dame de Lourdes"/>
      </w:smartTagPr>
      <w:r>
        <w:t>Ecole Notre-Dame de Lourdes</w:t>
      </w:r>
    </w:smartTag>
    <w:r>
      <w:t xml:space="preserve"> - 29 rue du Docteur Coubronne - 59510 Hem </w:t>
    </w:r>
  </w:p>
  <w:p w14:paraId="6D9CE98E" w14:textId="19CD7F2B" w:rsidR="00AF4903" w:rsidRDefault="00AF4903">
    <w:pPr>
      <w:pStyle w:val="Pieddepage"/>
      <w:jc w:val="center"/>
      <w:rPr>
        <w:lang w:val="en-GB"/>
      </w:rPr>
    </w:pPr>
    <w:r>
      <w:sym w:font="Wingdings" w:char="F028"/>
    </w:r>
    <w:r w:rsidRPr="00C309E5">
      <w:rPr>
        <w:lang w:val="en-GB"/>
      </w:rPr>
      <w:t xml:space="preserve"> 03-20-75-57-51 </w:t>
    </w:r>
    <w:r w:rsidR="00B22188">
      <w:sym w:font="Wingdings 2" w:char="F028"/>
    </w:r>
    <w:r w:rsidR="00B22188" w:rsidRPr="00A97FD8">
      <w:rPr>
        <w:lang w:val="en-US"/>
      </w:rPr>
      <w:t xml:space="preserve"> </w:t>
    </w:r>
    <w:r w:rsidR="00B22188">
      <w:rPr>
        <w:lang w:val="en-GB"/>
      </w:rPr>
      <w:t>06-98-81-73-86</w:t>
    </w:r>
    <w:r w:rsidRPr="00C309E5">
      <w:rPr>
        <w:lang w:val="en-GB"/>
      </w:rPr>
      <w:t xml:space="preserve"> </w:t>
    </w:r>
    <w:r>
      <w:sym w:font="Wingdings" w:char="F037"/>
    </w:r>
    <w:r w:rsidRPr="00C309E5">
      <w:rPr>
        <w:lang w:val="en-GB"/>
      </w:rPr>
      <w:t xml:space="preserve"> </w:t>
    </w:r>
    <w:hyperlink r:id="rId1" w:history="1">
      <w:r w:rsidR="009A272B" w:rsidRPr="001D04B0">
        <w:rPr>
          <w:rStyle w:val="Lienhypertexte"/>
          <w:lang w:val="en-GB"/>
        </w:rPr>
        <w:t>ecole@hemndl.fr</w:t>
      </w:r>
    </w:hyperlink>
    <w:r w:rsidRPr="00C309E5">
      <w:rPr>
        <w:lang w:val="en-GB"/>
      </w:rPr>
      <w:t xml:space="preserve">  Site Web : </w:t>
    </w:r>
    <w:hyperlink r:id="rId2" w:history="1">
      <w:r w:rsidR="00C00255" w:rsidRPr="000614B2">
        <w:rPr>
          <w:rStyle w:val="Lienhypertexte"/>
          <w:lang w:val="en-GB"/>
        </w:rPr>
        <w:t>http://hemndl.fr</w:t>
      </w:r>
    </w:hyperlink>
  </w:p>
  <w:p w14:paraId="37B8DF27" w14:textId="77777777" w:rsidR="00AF4903" w:rsidRPr="00C309E5" w:rsidRDefault="00AF4903" w:rsidP="00C309E5">
    <w:pPr>
      <w:pStyle w:val="Pieddepage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F18E4" w14:textId="77777777" w:rsidR="00980E90" w:rsidRDefault="00980E90">
      <w:r>
        <w:separator/>
      </w:r>
    </w:p>
  </w:footnote>
  <w:footnote w:type="continuationSeparator" w:id="0">
    <w:p w14:paraId="200F5953" w14:textId="77777777" w:rsidR="00980E90" w:rsidRDefault="00980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908CC"/>
    <w:multiLevelType w:val="hybridMultilevel"/>
    <w:tmpl w:val="AB9E74D8"/>
    <w:lvl w:ilvl="0" w:tplc="5DE22C02">
      <w:numFmt w:val="bullet"/>
      <w:lvlText w:val="-"/>
      <w:lvlJc w:val="left"/>
      <w:pPr>
        <w:ind w:left="-34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" w15:restartNumberingAfterBreak="0">
    <w:nsid w:val="29DD50E8"/>
    <w:multiLevelType w:val="hybridMultilevel"/>
    <w:tmpl w:val="B88C4C08"/>
    <w:lvl w:ilvl="0" w:tplc="439C20AC">
      <w:start w:val="11"/>
      <w:numFmt w:val="bullet"/>
      <w:lvlText w:val="-"/>
      <w:lvlJc w:val="left"/>
      <w:pPr>
        <w:ind w:left="-349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2EB50B55"/>
    <w:multiLevelType w:val="hybridMultilevel"/>
    <w:tmpl w:val="AF3E9130"/>
    <w:lvl w:ilvl="0" w:tplc="E7A0A1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86548"/>
    <w:multiLevelType w:val="hybridMultilevel"/>
    <w:tmpl w:val="E4542D9A"/>
    <w:lvl w:ilvl="0" w:tplc="97C25AF6">
      <w:numFmt w:val="bullet"/>
      <w:lvlText w:val="-"/>
      <w:lvlJc w:val="left"/>
      <w:pPr>
        <w:ind w:left="-349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4" w15:restartNumberingAfterBreak="0">
    <w:nsid w:val="43D32D44"/>
    <w:multiLevelType w:val="hybridMultilevel"/>
    <w:tmpl w:val="89B8F1DC"/>
    <w:lvl w:ilvl="0" w:tplc="5E7634BC">
      <w:numFmt w:val="bullet"/>
      <w:lvlText w:val="-"/>
      <w:lvlJc w:val="left"/>
      <w:pPr>
        <w:tabs>
          <w:tab w:val="num" w:pos="-349"/>
        </w:tabs>
        <w:ind w:left="-34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1"/>
        </w:tabs>
        <w:ind w:left="3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91"/>
        </w:tabs>
        <w:ind w:left="10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31"/>
        </w:tabs>
        <w:ind w:left="25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51"/>
        </w:tabs>
        <w:ind w:left="32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71"/>
        </w:tabs>
        <w:ind w:left="39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91"/>
        </w:tabs>
        <w:ind w:left="46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11"/>
        </w:tabs>
        <w:ind w:left="5411" w:hanging="360"/>
      </w:pPr>
      <w:rPr>
        <w:rFonts w:ascii="Wingdings" w:hAnsi="Wingdings" w:hint="default"/>
      </w:rPr>
    </w:lvl>
  </w:abstractNum>
  <w:abstractNum w:abstractNumId="5" w15:restartNumberingAfterBreak="0">
    <w:nsid w:val="4CE004AA"/>
    <w:multiLevelType w:val="hybridMultilevel"/>
    <w:tmpl w:val="F23C8184"/>
    <w:lvl w:ilvl="0" w:tplc="3190B7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991D0E"/>
    <w:multiLevelType w:val="hybridMultilevel"/>
    <w:tmpl w:val="FBEC0FDA"/>
    <w:lvl w:ilvl="0" w:tplc="E872F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D61E6"/>
    <w:multiLevelType w:val="hybridMultilevel"/>
    <w:tmpl w:val="32D0CECA"/>
    <w:lvl w:ilvl="0" w:tplc="3B5221FC">
      <w:numFmt w:val="bullet"/>
      <w:lvlText w:val="-"/>
      <w:lvlJc w:val="left"/>
      <w:pPr>
        <w:ind w:left="-349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8" w15:restartNumberingAfterBreak="0">
    <w:nsid w:val="6BF13ABA"/>
    <w:multiLevelType w:val="multilevel"/>
    <w:tmpl w:val="484A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085966"/>
    <w:multiLevelType w:val="hybridMultilevel"/>
    <w:tmpl w:val="2E283224"/>
    <w:lvl w:ilvl="0" w:tplc="340C281C">
      <w:numFmt w:val="bullet"/>
      <w:lvlText w:val="-"/>
      <w:lvlJc w:val="left"/>
      <w:pPr>
        <w:ind w:left="-349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0" w15:restartNumberingAfterBreak="0">
    <w:nsid w:val="70AF3867"/>
    <w:multiLevelType w:val="hybridMultilevel"/>
    <w:tmpl w:val="6A00EA1A"/>
    <w:lvl w:ilvl="0" w:tplc="2F32EC06">
      <w:start w:val="6"/>
      <w:numFmt w:val="bullet"/>
      <w:lvlText w:val="-"/>
      <w:lvlJc w:val="left"/>
      <w:pPr>
        <w:ind w:left="-349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8"/>
  </w:num>
  <w:num w:numId="7">
    <w:abstractNumId w:val="1"/>
  </w:num>
  <w:num w:numId="8">
    <w:abstractNumId w:val="7"/>
  </w:num>
  <w:num w:numId="9">
    <w:abstractNumId w:val="3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intFractionalCharacterWidth/>
  <w:embedTrueTypeFonts/>
  <w:embedSystemFonts/>
  <w:hideSpellingErrors/>
  <w:hideGrammaticalErrors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FR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534"/>
    <w:rsid w:val="00000FE5"/>
    <w:rsid w:val="00002143"/>
    <w:rsid w:val="000021A9"/>
    <w:rsid w:val="00003D14"/>
    <w:rsid w:val="00003F1E"/>
    <w:rsid w:val="000112BA"/>
    <w:rsid w:val="00015A9E"/>
    <w:rsid w:val="00020A62"/>
    <w:rsid w:val="00021564"/>
    <w:rsid w:val="00022195"/>
    <w:rsid w:val="00022E00"/>
    <w:rsid w:val="00023048"/>
    <w:rsid w:val="00024443"/>
    <w:rsid w:val="00024BBB"/>
    <w:rsid w:val="00025EB6"/>
    <w:rsid w:val="00026EF5"/>
    <w:rsid w:val="0003319D"/>
    <w:rsid w:val="00034BA8"/>
    <w:rsid w:val="0004706A"/>
    <w:rsid w:val="0004713D"/>
    <w:rsid w:val="000510F3"/>
    <w:rsid w:val="0005144A"/>
    <w:rsid w:val="00054F32"/>
    <w:rsid w:val="0005583C"/>
    <w:rsid w:val="00055881"/>
    <w:rsid w:val="00056F47"/>
    <w:rsid w:val="0006007A"/>
    <w:rsid w:val="00060B35"/>
    <w:rsid w:val="00066FD6"/>
    <w:rsid w:val="000727C9"/>
    <w:rsid w:val="00074E5D"/>
    <w:rsid w:val="00077F41"/>
    <w:rsid w:val="00080D47"/>
    <w:rsid w:val="00084D47"/>
    <w:rsid w:val="00087402"/>
    <w:rsid w:val="00087C72"/>
    <w:rsid w:val="000909CC"/>
    <w:rsid w:val="000937CD"/>
    <w:rsid w:val="00093BD4"/>
    <w:rsid w:val="000949B8"/>
    <w:rsid w:val="0009545F"/>
    <w:rsid w:val="000A3C06"/>
    <w:rsid w:val="000A4D04"/>
    <w:rsid w:val="000A5970"/>
    <w:rsid w:val="000A6513"/>
    <w:rsid w:val="000B0DD3"/>
    <w:rsid w:val="000B1317"/>
    <w:rsid w:val="000C448B"/>
    <w:rsid w:val="000D043A"/>
    <w:rsid w:val="000D31A0"/>
    <w:rsid w:val="000D5A75"/>
    <w:rsid w:val="000E0200"/>
    <w:rsid w:val="000E7F32"/>
    <w:rsid w:val="000F137D"/>
    <w:rsid w:val="000F1F14"/>
    <w:rsid w:val="000F2D1A"/>
    <w:rsid w:val="000F3918"/>
    <w:rsid w:val="000F3AEB"/>
    <w:rsid w:val="000F6396"/>
    <w:rsid w:val="00105FCB"/>
    <w:rsid w:val="001100C2"/>
    <w:rsid w:val="001105AF"/>
    <w:rsid w:val="0011072B"/>
    <w:rsid w:val="00111E1B"/>
    <w:rsid w:val="00112803"/>
    <w:rsid w:val="00114592"/>
    <w:rsid w:val="00114B8C"/>
    <w:rsid w:val="001157F4"/>
    <w:rsid w:val="00115D21"/>
    <w:rsid w:val="0012035D"/>
    <w:rsid w:val="00120B49"/>
    <w:rsid w:val="00121823"/>
    <w:rsid w:val="00135202"/>
    <w:rsid w:val="00135CF9"/>
    <w:rsid w:val="0014010E"/>
    <w:rsid w:val="001425D5"/>
    <w:rsid w:val="00144AD9"/>
    <w:rsid w:val="0015126C"/>
    <w:rsid w:val="001514F9"/>
    <w:rsid w:val="0015273D"/>
    <w:rsid w:val="001536FA"/>
    <w:rsid w:val="00153D2A"/>
    <w:rsid w:val="0015555E"/>
    <w:rsid w:val="00155D0F"/>
    <w:rsid w:val="001561B2"/>
    <w:rsid w:val="0016012E"/>
    <w:rsid w:val="0016054C"/>
    <w:rsid w:val="0016172B"/>
    <w:rsid w:val="001618FC"/>
    <w:rsid w:val="001635E8"/>
    <w:rsid w:val="00163720"/>
    <w:rsid w:val="001658A0"/>
    <w:rsid w:val="00170280"/>
    <w:rsid w:val="00171053"/>
    <w:rsid w:val="00172F85"/>
    <w:rsid w:val="0018549B"/>
    <w:rsid w:val="0019135D"/>
    <w:rsid w:val="00193321"/>
    <w:rsid w:val="00195658"/>
    <w:rsid w:val="001A42D0"/>
    <w:rsid w:val="001A4EE4"/>
    <w:rsid w:val="001A4F78"/>
    <w:rsid w:val="001A567D"/>
    <w:rsid w:val="001B1417"/>
    <w:rsid w:val="001B54DA"/>
    <w:rsid w:val="001B7EA0"/>
    <w:rsid w:val="001C021C"/>
    <w:rsid w:val="001C49E6"/>
    <w:rsid w:val="001C68F9"/>
    <w:rsid w:val="001D0DD3"/>
    <w:rsid w:val="001D18DD"/>
    <w:rsid w:val="001D1B93"/>
    <w:rsid w:val="001D3767"/>
    <w:rsid w:val="001D4554"/>
    <w:rsid w:val="001D4CE6"/>
    <w:rsid w:val="001D5A66"/>
    <w:rsid w:val="001D69E1"/>
    <w:rsid w:val="001D73FD"/>
    <w:rsid w:val="001E2883"/>
    <w:rsid w:val="001E2ED6"/>
    <w:rsid w:val="001F0BE7"/>
    <w:rsid w:val="001F1112"/>
    <w:rsid w:val="001F27DB"/>
    <w:rsid w:val="001F2810"/>
    <w:rsid w:val="001F3D96"/>
    <w:rsid w:val="001F518E"/>
    <w:rsid w:val="001F5DF2"/>
    <w:rsid w:val="001F7394"/>
    <w:rsid w:val="0020094C"/>
    <w:rsid w:val="00202BD4"/>
    <w:rsid w:val="0020392E"/>
    <w:rsid w:val="00206381"/>
    <w:rsid w:val="00215A9B"/>
    <w:rsid w:val="0021624D"/>
    <w:rsid w:val="00216568"/>
    <w:rsid w:val="002225F8"/>
    <w:rsid w:val="002249B7"/>
    <w:rsid w:val="00224E2F"/>
    <w:rsid w:val="00230045"/>
    <w:rsid w:val="00230855"/>
    <w:rsid w:val="00231DFD"/>
    <w:rsid w:val="00234288"/>
    <w:rsid w:val="00246FFE"/>
    <w:rsid w:val="00252882"/>
    <w:rsid w:val="0025780F"/>
    <w:rsid w:val="00260758"/>
    <w:rsid w:val="00263314"/>
    <w:rsid w:val="00263DC3"/>
    <w:rsid w:val="002661DF"/>
    <w:rsid w:val="0027071F"/>
    <w:rsid w:val="00276306"/>
    <w:rsid w:val="00276A19"/>
    <w:rsid w:val="00280366"/>
    <w:rsid w:val="00281163"/>
    <w:rsid w:val="00283CE7"/>
    <w:rsid w:val="00287270"/>
    <w:rsid w:val="00290AE5"/>
    <w:rsid w:val="00293352"/>
    <w:rsid w:val="00294E21"/>
    <w:rsid w:val="002A08A8"/>
    <w:rsid w:val="002A4E0B"/>
    <w:rsid w:val="002A5FC6"/>
    <w:rsid w:val="002B2342"/>
    <w:rsid w:val="002B5670"/>
    <w:rsid w:val="002B7848"/>
    <w:rsid w:val="002B7E82"/>
    <w:rsid w:val="002C30B1"/>
    <w:rsid w:val="002C4321"/>
    <w:rsid w:val="002C6A09"/>
    <w:rsid w:val="002C7DB8"/>
    <w:rsid w:val="002D23DC"/>
    <w:rsid w:val="002D5E18"/>
    <w:rsid w:val="002E01CC"/>
    <w:rsid w:val="002E2149"/>
    <w:rsid w:val="002E2530"/>
    <w:rsid w:val="002E3084"/>
    <w:rsid w:val="002E4C30"/>
    <w:rsid w:val="002E7409"/>
    <w:rsid w:val="002F0AE9"/>
    <w:rsid w:val="002F0AFD"/>
    <w:rsid w:val="002F23E5"/>
    <w:rsid w:val="002F2D59"/>
    <w:rsid w:val="00300D2B"/>
    <w:rsid w:val="00304884"/>
    <w:rsid w:val="00305D39"/>
    <w:rsid w:val="003108E6"/>
    <w:rsid w:val="00312233"/>
    <w:rsid w:val="0031493B"/>
    <w:rsid w:val="003149E7"/>
    <w:rsid w:val="00315776"/>
    <w:rsid w:val="00316C31"/>
    <w:rsid w:val="003172E6"/>
    <w:rsid w:val="0032239B"/>
    <w:rsid w:val="00342124"/>
    <w:rsid w:val="00343AB2"/>
    <w:rsid w:val="00361F40"/>
    <w:rsid w:val="00367199"/>
    <w:rsid w:val="003703E0"/>
    <w:rsid w:val="0037056A"/>
    <w:rsid w:val="00374EC4"/>
    <w:rsid w:val="00375646"/>
    <w:rsid w:val="00377E63"/>
    <w:rsid w:val="003858A8"/>
    <w:rsid w:val="00387240"/>
    <w:rsid w:val="00390530"/>
    <w:rsid w:val="00391467"/>
    <w:rsid w:val="00391BC1"/>
    <w:rsid w:val="00392A90"/>
    <w:rsid w:val="003A64A1"/>
    <w:rsid w:val="003A7DAB"/>
    <w:rsid w:val="003B2BB9"/>
    <w:rsid w:val="003B2C2A"/>
    <w:rsid w:val="003C1FBF"/>
    <w:rsid w:val="003C214B"/>
    <w:rsid w:val="003C4AA9"/>
    <w:rsid w:val="003C635A"/>
    <w:rsid w:val="003D06E7"/>
    <w:rsid w:val="003D3DDC"/>
    <w:rsid w:val="003D553D"/>
    <w:rsid w:val="003E00C8"/>
    <w:rsid w:val="003E271C"/>
    <w:rsid w:val="003E46D0"/>
    <w:rsid w:val="003E74AA"/>
    <w:rsid w:val="003F01AD"/>
    <w:rsid w:val="003F07AD"/>
    <w:rsid w:val="003F54F8"/>
    <w:rsid w:val="00403E16"/>
    <w:rsid w:val="004046EA"/>
    <w:rsid w:val="00406398"/>
    <w:rsid w:val="00410417"/>
    <w:rsid w:val="004116FA"/>
    <w:rsid w:val="0041170C"/>
    <w:rsid w:val="00412FB6"/>
    <w:rsid w:val="0041462B"/>
    <w:rsid w:val="004159F0"/>
    <w:rsid w:val="00415C0C"/>
    <w:rsid w:val="00416586"/>
    <w:rsid w:val="0041755F"/>
    <w:rsid w:val="00421509"/>
    <w:rsid w:val="00425265"/>
    <w:rsid w:val="00435AF9"/>
    <w:rsid w:val="004360B8"/>
    <w:rsid w:val="004444AD"/>
    <w:rsid w:val="00444EE1"/>
    <w:rsid w:val="004466EB"/>
    <w:rsid w:val="00447F70"/>
    <w:rsid w:val="004522F3"/>
    <w:rsid w:val="00455CBC"/>
    <w:rsid w:val="0045624F"/>
    <w:rsid w:val="00462824"/>
    <w:rsid w:val="00463F91"/>
    <w:rsid w:val="0046599E"/>
    <w:rsid w:val="004665E3"/>
    <w:rsid w:val="00467475"/>
    <w:rsid w:val="00472E3F"/>
    <w:rsid w:val="00473177"/>
    <w:rsid w:val="00473EB1"/>
    <w:rsid w:val="00476299"/>
    <w:rsid w:val="0048027F"/>
    <w:rsid w:val="00480F01"/>
    <w:rsid w:val="00487F05"/>
    <w:rsid w:val="00487FE9"/>
    <w:rsid w:val="0049127E"/>
    <w:rsid w:val="0049347F"/>
    <w:rsid w:val="004952F9"/>
    <w:rsid w:val="00495F3F"/>
    <w:rsid w:val="00496C15"/>
    <w:rsid w:val="004A00E4"/>
    <w:rsid w:val="004A31C5"/>
    <w:rsid w:val="004A366B"/>
    <w:rsid w:val="004A4845"/>
    <w:rsid w:val="004A4EA0"/>
    <w:rsid w:val="004A5D0D"/>
    <w:rsid w:val="004A5F6C"/>
    <w:rsid w:val="004A6B7C"/>
    <w:rsid w:val="004B23C5"/>
    <w:rsid w:val="004B26C6"/>
    <w:rsid w:val="004B3537"/>
    <w:rsid w:val="004C20A9"/>
    <w:rsid w:val="004C3FAD"/>
    <w:rsid w:val="004C7D80"/>
    <w:rsid w:val="004D3AD3"/>
    <w:rsid w:val="004E0586"/>
    <w:rsid w:val="004E0BCE"/>
    <w:rsid w:val="004E3258"/>
    <w:rsid w:val="004F1CCA"/>
    <w:rsid w:val="004F73A6"/>
    <w:rsid w:val="0050791B"/>
    <w:rsid w:val="00520FC0"/>
    <w:rsid w:val="005213AD"/>
    <w:rsid w:val="0052475F"/>
    <w:rsid w:val="005255E8"/>
    <w:rsid w:val="00525B76"/>
    <w:rsid w:val="00530D67"/>
    <w:rsid w:val="0053116D"/>
    <w:rsid w:val="00531AB5"/>
    <w:rsid w:val="005335D4"/>
    <w:rsid w:val="00535BCE"/>
    <w:rsid w:val="00540802"/>
    <w:rsid w:val="005429F8"/>
    <w:rsid w:val="0054463D"/>
    <w:rsid w:val="005468F8"/>
    <w:rsid w:val="0055176E"/>
    <w:rsid w:val="005519D7"/>
    <w:rsid w:val="005521D2"/>
    <w:rsid w:val="005544E6"/>
    <w:rsid w:val="00554ACB"/>
    <w:rsid w:val="005562EE"/>
    <w:rsid w:val="005570C0"/>
    <w:rsid w:val="00561ABF"/>
    <w:rsid w:val="00563339"/>
    <w:rsid w:val="00564E82"/>
    <w:rsid w:val="005675D0"/>
    <w:rsid w:val="00567E56"/>
    <w:rsid w:val="00575174"/>
    <w:rsid w:val="00575501"/>
    <w:rsid w:val="00581A5B"/>
    <w:rsid w:val="00582C42"/>
    <w:rsid w:val="0058483A"/>
    <w:rsid w:val="00584B8F"/>
    <w:rsid w:val="00590AF9"/>
    <w:rsid w:val="00593713"/>
    <w:rsid w:val="00594376"/>
    <w:rsid w:val="0059668D"/>
    <w:rsid w:val="00597619"/>
    <w:rsid w:val="005A022E"/>
    <w:rsid w:val="005A1255"/>
    <w:rsid w:val="005A2BF0"/>
    <w:rsid w:val="005A51A5"/>
    <w:rsid w:val="005A6D41"/>
    <w:rsid w:val="005A74BF"/>
    <w:rsid w:val="005B1B31"/>
    <w:rsid w:val="005B2D6F"/>
    <w:rsid w:val="005B43EF"/>
    <w:rsid w:val="005B68AF"/>
    <w:rsid w:val="005B6AB6"/>
    <w:rsid w:val="005C222B"/>
    <w:rsid w:val="005C654F"/>
    <w:rsid w:val="005C73B8"/>
    <w:rsid w:val="005D02FC"/>
    <w:rsid w:val="005D5B11"/>
    <w:rsid w:val="005E096F"/>
    <w:rsid w:val="005E2FA1"/>
    <w:rsid w:val="006024C0"/>
    <w:rsid w:val="006065C9"/>
    <w:rsid w:val="00610BA1"/>
    <w:rsid w:val="0061171F"/>
    <w:rsid w:val="00622C3C"/>
    <w:rsid w:val="00623017"/>
    <w:rsid w:val="0063035E"/>
    <w:rsid w:val="00635F72"/>
    <w:rsid w:val="0063660E"/>
    <w:rsid w:val="00637684"/>
    <w:rsid w:val="0064056B"/>
    <w:rsid w:val="00641254"/>
    <w:rsid w:val="006442A7"/>
    <w:rsid w:val="0064496A"/>
    <w:rsid w:val="00647F64"/>
    <w:rsid w:val="00652610"/>
    <w:rsid w:val="00653CE5"/>
    <w:rsid w:val="00657C60"/>
    <w:rsid w:val="006636FD"/>
    <w:rsid w:val="00670081"/>
    <w:rsid w:val="00675689"/>
    <w:rsid w:val="00680499"/>
    <w:rsid w:val="006827F3"/>
    <w:rsid w:val="00683D9B"/>
    <w:rsid w:val="006840C6"/>
    <w:rsid w:val="00685811"/>
    <w:rsid w:val="006875FE"/>
    <w:rsid w:val="00687615"/>
    <w:rsid w:val="00690258"/>
    <w:rsid w:val="00694105"/>
    <w:rsid w:val="00697FA1"/>
    <w:rsid w:val="006A1333"/>
    <w:rsid w:val="006A3C24"/>
    <w:rsid w:val="006A3FB3"/>
    <w:rsid w:val="006A4522"/>
    <w:rsid w:val="006B0EF0"/>
    <w:rsid w:val="006B22A2"/>
    <w:rsid w:val="006B2FA4"/>
    <w:rsid w:val="006B345D"/>
    <w:rsid w:val="006B58F2"/>
    <w:rsid w:val="006B7D73"/>
    <w:rsid w:val="006C0C04"/>
    <w:rsid w:val="006C1115"/>
    <w:rsid w:val="006C4296"/>
    <w:rsid w:val="006C468C"/>
    <w:rsid w:val="006C7CD9"/>
    <w:rsid w:val="006D33A6"/>
    <w:rsid w:val="006D4E8B"/>
    <w:rsid w:val="006D6489"/>
    <w:rsid w:val="006D6D24"/>
    <w:rsid w:val="006E1366"/>
    <w:rsid w:val="006E1EDF"/>
    <w:rsid w:val="006E26F0"/>
    <w:rsid w:val="006E2CE8"/>
    <w:rsid w:val="006E322E"/>
    <w:rsid w:val="006E61DE"/>
    <w:rsid w:val="006E6B0E"/>
    <w:rsid w:val="006F19D2"/>
    <w:rsid w:val="006F78CF"/>
    <w:rsid w:val="007013B8"/>
    <w:rsid w:val="00704ED3"/>
    <w:rsid w:val="00705700"/>
    <w:rsid w:val="007057AA"/>
    <w:rsid w:val="00710B50"/>
    <w:rsid w:val="00712658"/>
    <w:rsid w:val="007139DA"/>
    <w:rsid w:val="00714F71"/>
    <w:rsid w:val="00715070"/>
    <w:rsid w:val="00721194"/>
    <w:rsid w:val="00723034"/>
    <w:rsid w:val="0072394D"/>
    <w:rsid w:val="007250B2"/>
    <w:rsid w:val="007251C0"/>
    <w:rsid w:val="00730679"/>
    <w:rsid w:val="007347ED"/>
    <w:rsid w:val="00736CE6"/>
    <w:rsid w:val="00740EDC"/>
    <w:rsid w:val="00741E3B"/>
    <w:rsid w:val="0074228F"/>
    <w:rsid w:val="00744674"/>
    <w:rsid w:val="007523DD"/>
    <w:rsid w:val="00753E9B"/>
    <w:rsid w:val="00753FC0"/>
    <w:rsid w:val="007564D2"/>
    <w:rsid w:val="00762F3F"/>
    <w:rsid w:val="00762FC9"/>
    <w:rsid w:val="00766BB8"/>
    <w:rsid w:val="00767738"/>
    <w:rsid w:val="007770AB"/>
    <w:rsid w:val="0078030C"/>
    <w:rsid w:val="00781B53"/>
    <w:rsid w:val="0078245F"/>
    <w:rsid w:val="00784482"/>
    <w:rsid w:val="007855B2"/>
    <w:rsid w:val="00785E1D"/>
    <w:rsid w:val="00787730"/>
    <w:rsid w:val="007947D4"/>
    <w:rsid w:val="00795873"/>
    <w:rsid w:val="00796B3F"/>
    <w:rsid w:val="00796B8F"/>
    <w:rsid w:val="00796ED0"/>
    <w:rsid w:val="007A7E5D"/>
    <w:rsid w:val="007B2708"/>
    <w:rsid w:val="007B443C"/>
    <w:rsid w:val="007B7581"/>
    <w:rsid w:val="007C2A5F"/>
    <w:rsid w:val="007C4821"/>
    <w:rsid w:val="007C49B7"/>
    <w:rsid w:val="007C4CAE"/>
    <w:rsid w:val="007C5F22"/>
    <w:rsid w:val="007C7728"/>
    <w:rsid w:val="007D2D8C"/>
    <w:rsid w:val="007D3E99"/>
    <w:rsid w:val="007E21BA"/>
    <w:rsid w:val="007F07E4"/>
    <w:rsid w:val="007F660E"/>
    <w:rsid w:val="008048FE"/>
    <w:rsid w:val="00805047"/>
    <w:rsid w:val="00806A7B"/>
    <w:rsid w:val="008119A3"/>
    <w:rsid w:val="00812389"/>
    <w:rsid w:val="00814797"/>
    <w:rsid w:val="00817154"/>
    <w:rsid w:val="008305E3"/>
    <w:rsid w:val="008306E1"/>
    <w:rsid w:val="00833524"/>
    <w:rsid w:val="0083573B"/>
    <w:rsid w:val="00844B14"/>
    <w:rsid w:val="008461F8"/>
    <w:rsid w:val="00847389"/>
    <w:rsid w:val="00850AB3"/>
    <w:rsid w:val="00852F1D"/>
    <w:rsid w:val="00856CA2"/>
    <w:rsid w:val="00857177"/>
    <w:rsid w:val="0086041A"/>
    <w:rsid w:val="00861127"/>
    <w:rsid w:val="00863873"/>
    <w:rsid w:val="008702FD"/>
    <w:rsid w:val="00874BD0"/>
    <w:rsid w:val="00883D1C"/>
    <w:rsid w:val="00893595"/>
    <w:rsid w:val="00893848"/>
    <w:rsid w:val="008A11E2"/>
    <w:rsid w:val="008A363F"/>
    <w:rsid w:val="008A3BB4"/>
    <w:rsid w:val="008A4274"/>
    <w:rsid w:val="008B1B8A"/>
    <w:rsid w:val="008C4BFF"/>
    <w:rsid w:val="008C75C0"/>
    <w:rsid w:val="008D0558"/>
    <w:rsid w:val="008D086F"/>
    <w:rsid w:val="008D1391"/>
    <w:rsid w:val="008D45CE"/>
    <w:rsid w:val="008D4801"/>
    <w:rsid w:val="008E3FC3"/>
    <w:rsid w:val="008E4ACB"/>
    <w:rsid w:val="008F0F6E"/>
    <w:rsid w:val="008F1458"/>
    <w:rsid w:val="008F41E3"/>
    <w:rsid w:val="008F420F"/>
    <w:rsid w:val="00904E38"/>
    <w:rsid w:val="00905150"/>
    <w:rsid w:val="00905D3B"/>
    <w:rsid w:val="00910776"/>
    <w:rsid w:val="00912251"/>
    <w:rsid w:val="00912F04"/>
    <w:rsid w:val="009135FF"/>
    <w:rsid w:val="00913DA4"/>
    <w:rsid w:val="009142B5"/>
    <w:rsid w:val="00915F64"/>
    <w:rsid w:val="00921EF8"/>
    <w:rsid w:val="00921F1C"/>
    <w:rsid w:val="00922CF7"/>
    <w:rsid w:val="0092380F"/>
    <w:rsid w:val="00925682"/>
    <w:rsid w:val="00926414"/>
    <w:rsid w:val="009278A7"/>
    <w:rsid w:val="00930BB6"/>
    <w:rsid w:val="00931663"/>
    <w:rsid w:val="00934BAC"/>
    <w:rsid w:val="00935EC8"/>
    <w:rsid w:val="00937B54"/>
    <w:rsid w:val="00937C60"/>
    <w:rsid w:val="00944E61"/>
    <w:rsid w:val="00945831"/>
    <w:rsid w:val="00954469"/>
    <w:rsid w:val="00954BA2"/>
    <w:rsid w:val="0095503D"/>
    <w:rsid w:val="009604E6"/>
    <w:rsid w:val="009630E6"/>
    <w:rsid w:val="00964146"/>
    <w:rsid w:val="0097009B"/>
    <w:rsid w:val="009701FF"/>
    <w:rsid w:val="00970852"/>
    <w:rsid w:val="0097492C"/>
    <w:rsid w:val="00974D2E"/>
    <w:rsid w:val="009750AF"/>
    <w:rsid w:val="009760EA"/>
    <w:rsid w:val="00976F45"/>
    <w:rsid w:val="00977F5A"/>
    <w:rsid w:val="00980E90"/>
    <w:rsid w:val="00983894"/>
    <w:rsid w:val="00987F99"/>
    <w:rsid w:val="009952BD"/>
    <w:rsid w:val="009954AC"/>
    <w:rsid w:val="009A272B"/>
    <w:rsid w:val="009A2EF2"/>
    <w:rsid w:val="009A712D"/>
    <w:rsid w:val="009B4345"/>
    <w:rsid w:val="009B5CFF"/>
    <w:rsid w:val="009B6575"/>
    <w:rsid w:val="009B6F87"/>
    <w:rsid w:val="009B6FB9"/>
    <w:rsid w:val="009C0F16"/>
    <w:rsid w:val="009C124D"/>
    <w:rsid w:val="009C1882"/>
    <w:rsid w:val="009C49BF"/>
    <w:rsid w:val="009D275B"/>
    <w:rsid w:val="009D2C74"/>
    <w:rsid w:val="009D4355"/>
    <w:rsid w:val="009D61F1"/>
    <w:rsid w:val="009E2E74"/>
    <w:rsid w:val="009E35BE"/>
    <w:rsid w:val="009E7607"/>
    <w:rsid w:val="009F14B7"/>
    <w:rsid w:val="009F3330"/>
    <w:rsid w:val="009F35F9"/>
    <w:rsid w:val="009F44D6"/>
    <w:rsid w:val="00A00861"/>
    <w:rsid w:val="00A019CA"/>
    <w:rsid w:val="00A067F7"/>
    <w:rsid w:val="00A14725"/>
    <w:rsid w:val="00A14D71"/>
    <w:rsid w:val="00A2546F"/>
    <w:rsid w:val="00A2716B"/>
    <w:rsid w:val="00A27505"/>
    <w:rsid w:val="00A30DCD"/>
    <w:rsid w:val="00A3352A"/>
    <w:rsid w:val="00A361C8"/>
    <w:rsid w:val="00A403B9"/>
    <w:rsid w:val="00A41E17"/>
    <w:rsid w:val="00A44719"/>
    <w:rsid w:val="00A5034C"/>
    <w:rsid w:val="00A50AFF"/>
    <w:rsid w:val="00A5245E"/>
    <w:rsid w:val="00A5320D"/>
    <w:rsid w:val="00A648BD"/>
    <w:rsid w:val="00A65DEE"/>
    <w:rsid w:val="00A70BD2"/>
    <w:rsid w:val="00A7112E"/>
    <w:rsid w:val="00A76A9E"/>
    <w:rsid w:val="00A77491"/>
    <w:rsid w:val="00A81FBD"/>
    <w:rsid w:val="00A822FD"/>
    <w:rsid w:val="00A9098F"/>
    <w:rsid w:val="00A9223E"/>
    <w:rsid w:val="00A956D5"/>
    <w:rsid w:val="00A9689F"/>
    <w:rsid w:val="00A97FD8"/>
    <w:rsid w:val="00AA541D"/>
    <w:rsid w:val="00AA6C2B"/>
    <w:rsid w:val="00AA6F99"/>
    <w:rsid w:val="00AB2DFE"/>
    <w:rsid w:val="00AB30EB"/>
    <w:rsid w:val="00AB4FC6"/>
    <w:rsid w:val="00AB5C62"/>
    <w:rsid w:val="00AC19B4"/>
    <w:rsid w:val="00AC2A3F"/>
    <w:rsid w:val="00AC3F8D"/>
    <w:rsid w:val="00AC6990"/>
    <w:rsid w:val="00AD113D"/>
    <w:rsid w:val="00AD2CFF"/>
    <w:rsid w:val="00AD756C"/>
    <w:rsid w:val="00AD798B"/>
    <w:rsid w:val="00AE7AD9"/>
    <w:rsid w:val="00AE7E6F"/>
    <w:rsid w:val="00AF1E24"/>
    <w:rsid w:val="00AF3C69"/>
    <w:rsid w:val="00AF4903"/>
    <w:rsid w:val="00AF5DD5"/>
    <w:rsid w:val="00AF7B9D"/>
    <w:rsid w:val="00B01D4C"/>
    <w:rsid w:val="00B03534"/>
    <w:rsid w:val="00B0547D"/>
    <w:rsid w:val="00B0585B"/>
    <w:rsid w:val="00B07BB0"/>
    <w:rsid w:val="00B10924"/>
    <w:rsid w:val="00B111B6"/>
    <w:rsid w:val="00B11EDC"/>
    <w:rsid w:val="00B135D8"/>
    <w:rsid w:val="00B16992"/>
    <w:rsid w:val="00B20875"/>
    <w:rsid w:val="00B22188"/>
    <w:rsid w:val="00B22D3E"/>
    <w:rsid w:val="00B22F7B"/>
    <w:rsid w:val="00B23CFA"/>
    <w:rsid w:val="00B27256"/>
    <w:rsid w:val="00B27893"/>
    <w:rsid w:val="00B31B8E"/>
    <w:rsid w:val="00B334A4"/>
    <w:rsid w:val="00B35CC8"/>
    <w:rsid w:val="00B36723"/>
    <w:rsid w:val="00B37534"/>
    <w:rsid w:val="00B406A6"/>
    <w:rsid w:val="00B40D3C"/>
    <w:rsid w:val="00B4152B"/>
    <w:rsid w:val="00B417D9"/>
    <w:rsid w:val="00B455CE"/>
    <w:rsid w:val="00B50C49"/>
    <w:rsid w:val="00B53CDB"/>
    <w:rsid w:val="00B55DC0"/>
    <w:rsid w:val="00B573BE"/>
    <w:rsid w:val="00B57ABA"/>
    <w:rsid w:val="00B61744"/>
    <w:rsid w:val="00B63A8C"/>
    <w:rsid w:val="00B65F1B"/>
    <w:rsid w:val="00B66DE4"/>
    <w:rsid w:val="00B73FF9"/>
    <w:rsid w:val="00B75785"/>
    <w:rsid w:val="00B76CE0"/>
    <w:rsid w:val="00B76EBB"/>
    <w:rsid w:val="00B810AD"/>
    <w:rsid w:val="00B8674A"/>
    <w:rsid w:val="00B90555"/>
    <w:rsid w:val="00B91BC3"/>
    <w:rsid w:val="00BA16AE"/>
    <w:rsid w:val="00BA37B8"/>
    <w:rsid w:val="00BB0890"/>
    <w:rsid w:val="00BB2272"/>
    <w:rsid w:val="00BC1D8D"/>
    <w:rsid w:val="00BC43D1"/>
    <w:rsid w:val="00BC5494"/>
    <w:rsid w:val="00BC5E67"/>
    <w:rsid w:val="00BC68E2"/>
    <w:rsid w:val="00BC6BDD"/>
    <w:rsid w:val="00BC724F"/>
    <w:rsid w:val="00BD06B1"/>
    <w:rsid w:val="00BD08E1"/>
    <w:rsid w:val="00BD2546"/>
    <w:rsid w:val="00BD276E"/>
    <w:rsid w:val="00BD34B3"/>
    <w:rsid w:val="00BD7D8E"/>
    <w:rsid w:val="00BE2C45"/>
    <w:rsid w:val="00BE4828"/>
    <w:rsid w:val="00BE6A2E"/>
    <w:rsid w:val="00BF64B8"/>
    <w:rsid w:val="00BF7D89"/>
    <w:rsid w:val="00C00255"/>
    <w:rsid w:val="00C00FF6"/>
    <w:rsid w:val="00C011E7"/>
    <w:rsid w:val="00C020C4"/>
    <w:rsid w:val="00C03C46"/>
    <w:rsid w:val="00C11AEF"/>
    <w:rsid w:val="00C1258F"/>
    <w:rsid w:val="00C13FF7"/>
    <w:rsid w:val="00C1776A"/>
    <w:rsid w:val="00C17DD5"/>
    <w:rsid w:val="00C20359"/>
    <w:rsid w:val="00C2534C"/>
    <w:rsid w:val="00C25B0A"/>
    <w:rsid w:val="00C27B03"/>
    <w:rsid w:val="00C304D1"/>
    <w:rsid w:val="00C309E5"/>
    <w:rsid w:val="00C30F71"/>
    <w:rsid w:val="00C31751"/>
    <w:rsid w:val="00C33A9C"/>
    <w:rsid w:val="00C345CF"/>
    <w:rsid w:val="00C3740D"/>
    <w:rsid w:val="00C374BB"/>
    <w:rsid w:val="00C37EED"/>
    <w:rsid w:val="00C40F32"/>
    <w:rsid w:val="00C45F28"/>
    <w:rsid w:val="00C54834"/>
    <w:rsid w:val="00C54D54"/>
    <w:rsid w:val="00C63F6D"/>
    <w:rsid w:val="00C65C7A"/>
    <w:rsid w:val="00C66E45"/>
    <w:rsid w:val="00C67AB6"/>
    <w:rsid w:val="00C71637"/>
    <w:rsid w:val="00C72A0B"/>
    <w:rsid w:val="00C74F98"/>
    <w:rsid w:val="00C849BD"/>
    <w:rsid w:val="00C9071B"/>
    <w:rsid w:val="00C90729"/>
    <w:rsid w:val="00C95BE6"/>
    <w:rsid w:val="00CA2B9E"/>
    <w:rsid w:val="00CA60C7"/>
    <w:rsid w:val="00CB0C8B"/>
    <w:rsid w:val="00CB16C3"/>
    <w:rsid w:val="00CB3ACE"/>
    <w:rsid w:val="00CB4ED6"/>
    <w:rsid w:val="00CB5BD7"/>
    <w:rsid w:val="00CC0C08"/>
    <w:rsid w:val="00CC307F"/>
    <w:rsid w:val="00CC498B"/>
    <w:rsid w:val="00CC5BD4"/>
    <w:rsid w:val="00CD0490"/>
    <w:rsid w:val="00CD32C9"/>
    <w:rsid w:val="00CD32F7"/>
    <w:rsid w:val="00CD363A"/>
    <w:rsid w:val="00CD548B"/>
    <w:rsid w:val="00CD55DB"/>
    <w:rsid w:val="00CD569B"/>
    <w:rsid w:val="00CE02DC"/>
    <w:rsid w:val="00CE09FB"/>
    <w:rsid w:val="00CE1E16"/>
    <w:rsid w:val="00CE735D"/>
    <w:rsid w:val="00CF03DC"/>
    <w:rsid w:val="00CF04DD"/>
    <w:rsid w:val="00CF40C7"/>
    <w:rsid w:val="00CF5362"/>
    <w:rsid w:val="00D02AD2"/>
    <w:rsid w:val="00D044EE"/>
    <w:rsid w:val="00D06431"/>
    <w:rsid w:val="00D110D0"/>
    <w:rsid w:val="00D11DAF"/>
    <w:rsid w:val="00D2282B"/>
    <w:rsid w:val="00D23D14"/>
    <w:rsid w:val="00D25457"/>
    <w:rsid w:val="00D27432"/>
    <w:rsid w:val="00D305E6"/>
    <w:rsid w:val="00D32856"/>
    <w:rsid w:val="00D3589C"/>
    <w:rsid w:val="00D408D9"/>
    <w:rsid w:val="00D4421F"/>
    <w:rsid w:val="00D44C01"/>
    <w:rsid w:val="00D60E7B"/>
    <w:rsid w:val="00D61082"/>
    <w:rsid w:val="00D618B3"/>
    <w:rsid w:val="00D644D9"/>
    <w:rsid w:val="00D65301"/>
    <w:rsid w:val="00D6683F"/>
    <w:rsid w:val="00D704FB"/>
    <w:rsid w:val="00D712A7"/>
    <w:rsid w:val="00D722C3"/>
    <w:rsid w:val="00D7368F"/>
    <w:rsid w:val="00D73A09"/>
    <w:rsid w:val="00D747D5"/>
    <w:rsid w:val="00D8048B"/>
    <w:rsid w:val="00D82CF1"/>
    <w:rsid w:val="00D87427"/>
    <w:rsid w:val="00D926A5"/>
    <w:rsid w:val="00D926B0"/>
    <w:rsid w:val="00D93CAD"/>
    <w:rsid w:val="00DA3153"/>
    <w:rsid w:val="00DA47BB"/>
    <w:rsid w:val="00DA6844"/>
    <w:rsid w:val="00DB5744"/>
    <w:rsid w:val="00DB756A"/>
    <w:rsid w:val="00DD1AD6"/>
    <w:rsid w:val="00DD2DC0"/>
    <w:rsid w:val="00DD3169"/>
    <w:rsid w:val="00DD33A2"/>
    <w:rsid w:val="00DD340B"/>
    <w:rsid w:val="00DD614B"/>
    <w:rsid w:val="00DE0807"/>
    <w:rsid w:val="00DE229B"/>
    <w:rsid w:val="00DE256D"/>
    <w:rsid w:val="00DE2EC1"/>
    <w:rsid w:val="00DE46CE"/>
    <w:rsid w:val="00DE4C66"/>
    <w:rsid w:val="00DE661F"/>
    <w:rsid w:val="00DF0F04"/>
    <w:rsid w:val="00DF49A2"/>
    <w:rsid w:val="00E00208"/>
    <w:rsid w:val="00E0031F"/>
    <w:rsid w:val="00E0653B"/>
    <w:rsid w:val="00E07EA4"/>
    <w:rsid w:val="00E139D3"/>
    <w:rsid w:val="00E13DD5"/>
    <w:rsid w:val="00E14300"/>
    <w:rsid w:val="00E20BA8"/>
    <w:rsid w:val="00E20F4C"/>
    <w:rsid w:val="00E2105B"/>
    <w:rsid w:val="00E2665C"/>
    <w:rsid w:val="00E3202C"/>
    <w:rsid w:val="00E32F3C"/>
    <w:rsid w:val="00E405BA"/>
    <w:rsid w:val="00E40AB4"/>
    <w:rsid w:val="00E4401B"/>
    <w:rsid w:val="00E469D6"/>
    <w:rsid w:val="00E54866"/>
    <w:rsid w:val="00E55894"/>
    <w:rsid w:val="00E55D85"/>
    <w:rsid w:val="00E604F6"/>
    <w:rsid w:val="00E62D0A"/>
    <w:rsid w:val="00E637CF"/>
    <w:rsid w:val="00E63CEF"/>
    <w:rsid w:val="00E64010"/>
    <w:rsid w:val="00E64EC4"/>
    <w:rsid w:val="00E65133"/>
    <w:rsid w:val="00E70BC2"/>
    <w:rsid w:val="00E74D5B"/>
    <w:rsid w:val="00E75083"/>
    <w:rsid w:val="00E80468"/>
    <w:rsid w:val="00E80FCA"/>
    <w:rsid w:val="00E828EA"/>
    <w:rsid w:val="00E835A1"/>
    <w:rsid w:val="00E84A14"/>
    <w:rsid w:val="00E85254"/>
    <w:rsid w:val="00E860AA"/>
    <w:rsid w:val="00E86A9B"/>
    <w:rsid w:val="00E9044E"/>
    <w:rsid w:val="00E90539"/>
    <w:rsid w:val="00E938F8"/>
    <w:rsid w:val="00E9767C"/>
    <w:rsid w:val="00EA7058"/>
    <w:rsid w:val="00EA7A87"/>
    <w:rsid w:val="00EA7ECF"/>
    <w:rsid w:val="00EB5E6D"/>
    <w:rsid w:val="00EC211D"/>
    <w:rsid w:val="00EC35E2"/>
    <w:rsid w:val="00EC3DEF"/>
    <w:rsid w:val="00EC41BC"/>
    <w:rsid w:val="00EC4563"/>
    <w:rsid w:val="00ED1F74"/>
    <w:rsid w:val="00ED485A"/>
    <w:rsid w:val="00EE1FFF"/>
    <w:rsid w:val="00EF0852"/>
    <w:rsid w:val="00EF0A00"/>
    <w:rsid w:val="00EF451D"/>
    <w:rsid w:val="00EF46DB"/>
    <w:rsid w:val="00F0025B"/>
    <w:rsid w:val="00F03C4B"/>
    <w:rsid w:val="00F0473F"/>
    <w:rsid w:val="00F057D5"/>
    <w:rsid w:val="00F07C86"/>
    <w:rsid w:val="00F10585"/>
    <w:rsid w:val="00F12B35"/>
    <w:rsid w:val="00F13F60"/>
    <w:rsid w:val="00F15C23"/>
    <w:rsid w:val="00F213C0"/>
    <w:rsid w:val="00F2592E"/>
    <w:rsid w:val="00F26935"/>
    <w:rsid w:val="00F26E71"/>
    <w:rsid w:val="00F33113"/>
    <w:rsid w:val="00F34793"/>
    <w:rsid w:val="00F35114"/>
    <w:rsid w:val="00F365C3"/>
    <w:rsid w:val="00F412EE"/>
    <w:rsid w:val="00F4193A"/>
    <w:rsid w:val="00F4459F"/>
    <w:rsid w:val="00F46270"/>
    <w:rsid w:val="00F47058"/>
    <w:rsid w:val="00F52CA2"/>
    <w:rsid w:val="00F567B3"/>
    <w:rsid w:val="00F57E9D"/>
    <w:rsid w:val="00F65C11"/>
    <w:rsid w:val="00F711DE"/>
    <w:rsid w:val="00F73E66"/>
    <w:rsid w:val="00F73E85"/>
    <w:rsid w:val="00F77F44"/>
    <w:rsid w:val="00F8186B"/>
    <w:rsid w:val="00F84E4F"/>
    <w:rsid w:val="00F86157"/>
    <w:rsid w:val="00F950FA"/>
    <w:rsid w:val="00F9661E"/>
    <w:rsid w:val="00FA0508"/>
    <w:rsid w:val="00FA1468"/>
    <w:rsid w:val="00FA77B9"/>
    <w:rsid w:val="00FB140A"/>
    <w:rsid w:val="00FB149A"/>
    <w:rsid w:val="00FB408A"/>
    <w:rsid w:val="00FB44DA"/>
    <w:rsid w:val="00FC17AA"/>
    <w:rsid w:val="00FC35DF"/>
    <w:rsid w:val="00FC6DBC"/>
    <w:rsid w:val="00FD1127"/>
    <w:rsid w:val="00FD2F62"/>
    <w:rsid w:val="00FD58AA"/>
    <w:rsid w:val="00FD5985"/>
    <w:rsid w:val="00FD6C8D"/>
    <w:rsid w:val="00FE0C08"/>
    <w:rsid w:val="00FE10C6"/>
    <w:rsid w:val="00FE21B7"/>
    <w:rsid w:val="00FF3AF3"/>
    <w:rsid w:val="00FF4850"/>
    <w:rsid w:val="00FF5371"/>
    <w:rsid w:val="00FF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40C618A8"/>
  <w15:docId w15:val="{A62E2ABB-123C-4933-9122-6F8440AF4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9767C"/>
  </w:style>
  <w:style w:type="paragraph" w:styleId="Titre1">
    <w:name w:val="heading 1"/>
    <w:basedOn w:val="Normal"/>
    <w:next w:val="Normal"/>
    <w:qFormat/>
    <w:rsid w:val="00E9767C"/>
    <w:pPr>
      <w:keepNext/>
      <w:tabs>
        <w:tab w:val="left" w:pos="4820"/>
      </w:tabs>
      <w:jc w:val="both"/>
      <w:outlineLvl w:val="0"/>
    </w:pPr>
    <w:rPr>
      <w:caps/>
      <w:sz w:val="24"/>
    </w:rPr>
  </w:style>
  <w:style w:type="paragraph" w:styleId="Titre2">
    <w:name w:val="heading 2"/>
    <w:basedOn w:val="Normal"/>
    <w:next w:val="Normal"/>
    <w:qFormat/>
    <w:rsid w:val="00E9767C"/>
    <w:pPr>
      <w:keepNext/>
      <w:tabs>
        <w:tab w:val="left" w:pos="4820"/>
      </w:tabs>
      <w:jc w:val="both"/>
      <w:outlineLvl w:val="1"/>
    </w:pPr>
    <w:rPr>
      <w:sz w:val="28"/>
      <w:u w:val="single"/>
    </w:rPr>
  </w:style>
  <w:style w:type="paragraph" w:styleId="Titre3">
    <w:name w:val="heading 3"/>
    <w:basedOn w:val="Normal"/>
    <w:next w:val="Normal"/>
    <w:qFormat/>
    <w:rsid w:val="00E9767C"/>
    <w:pPr>
      <w:keepNext/>
      <w:framePr w:hSpace="141" w:wrap="around" w:vAnchor="text" w:hAnchor="page" w:x="6258" w:y="79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4820"/>
      </w:tabs>
      <w:jc w:val="center"/>
      <w:outlineLvl w:val="2"/>
    </w:pPr>
    <w:rPr>
      <w:sz w:val="36"/>
    </w:rPr>
  </w:style>
  <w:style w:type="paragraph" w:styleId="Titre4">
    <w:name w:val="heading 4"/>
    <w:basedOn w:val="Normal"/>
    <w:next w:val="Normal"/>
    <w:qFormat/>
    <w:rsid w:val="00E9767C"/>
    <w:pPr>
      <w:keepNext/>
      <w:tabs>
        <w:tab w:val="left" w:pos="4820"/>
      </w:tabs>
      <w:jc w:val="right"/>
      <w:outlineLvl w:val="3"/>
    </w:pPr>
    <w:rPr>
      <w:sz w:val="28"/>
    </w:rPr>
  </w:style>
  <w:style w:type="paragraph" w:styleId="Titre5">
    <w:name w:val="heading 5"/>
    <w:basedOn w:val="Normal"/>
    <w:next w:val="Normal"/>
    <w:qFormat/>
    <w:rsid w:val="00E9767C"/>
    <w:pPr>
      <w:keepNext/>
      <w:pBdr>
        <w:top w:val="single" w:sz="6" w:space="0" w:color="auto"/>
        <w:left w:val="single" w:sz="6" w:space="0" w:color="auto"/>
        <w:bottom w:val="single" w:sz="6" w:space="1" w:color="auto"/>
        <w:right w:val="single" w:sz="6" w:space="1" w:color="auto"/>
      </w:pBdr>
      <w:tabs>
        <w:tab w:val="left" w:leader="dot" w:pos="3969"/>
      </w:tabs>
      <w:outlineLvl w:val="4"/>
    </w:pPr>
    <w:rPr>
      <w:sz w:val="24"/>
    </w:rPr>
  </w:style>
  <w:style w:type="paragraph" w:styleId="Titre6">
    <w:name w:val="heading 6"/>
    <w:basedOn w:val="Normal"/>
    <w:next w:val="Normal"/>
    <w:qFormat/>
    <w:rsid w:val="00E9767C"/>
    <w:pPr>
      <w:keepNext/>
      <w:tabs>
        <w:tab w:val="left" w:pos="4820"/>
      </w:tabs>
      <w:jc w:val="both"/>
      <w:outlineLvl w:val="5"/>
    </w:pPr>
    <w:rPr>
      <w:sz w:val="24"/>
      <w:u w:val="single"/>
    </w:rPr>
  </w:style>
  <w:style w:type="paragraph" w:styleId="Titre7">
    <w:name w:val="heading 7"/>
    <w:basedOn w:val="Normal"/>
    <w:next w:val="Normal"/>
    <w:qFormat/>
    <w:rsid w:val="00E9767C"/>
    <w:pPr>
      <w:keepNext/>
      <w:tabs>
        <w:tab w:val="left" w:pos="4820"/>
      </w:tabs>
      <w:jc w:val="right"/>
      <w:outlineLvl w:val="6"/>
    </w:pPr>
    <w:rPr>
      <w:sz w:val="26"/>
    </w:rPr>
  </w:style>
  <w:style w:type="paragraph" w:styleId="Titre8">
    <w:name w:val="heading 8"/>
    <w:basedOn w:val="Normal"/>
    <w:next w:val="Normal"/>
    <w:qFormat/>
    <w:rsid w:val="00E9767C"/>
    <w:pPr>
      <w:keepNext/>
      <w:pBdr>
        <w:top w:val="single" w:sz="6" w:space="0" w:color="auto"/>
        <w:left w:val="single" w:sz="6" w:space="0" w:color="auto"/>
        <w:bottom w:val="single" w:sz="6" w:space="0" w:color="auto"/>
        <w:right w:val="single" w:sz="6" w:space="1" w:color="auto"/>
      </w:pBdr>
      <w:tabs>
        <w:tab w:val="left" w:leader="dot" w:pos="3402"/>
      </w:tabs>
      <w:outlineLvl w:val="7"/>
    </w:pPr>
    <w:rPr>
      <w:sz w:val="26"/>
    </w:rPr>
  </w:style>
  <w:style w:type="paragraph" w:styleId="Titre9">
    <w:name w:val="heading 9"/>
    <w:basedOn w:val="Normal"/>
    <w:next w:val="Normal"/>
    <w:qFormat/>
    <w:rsid w:val="00E9767C"/>
    <w:pPr>
      <w:keepNext/>
      <w:tabs>
        <w:tab w:val="left" w:pos="4820"/>
      </w:tabs>
      <w:jc w:val="both"/>
      <w:outlineLvl w:val="8"/>
    </w:pPr>
    <w:rPr>
      <w:sz w:val="2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9767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9767C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E9767C"/>
    <w:pPr>
      <w:tabs>
        <w:tab w:val="left" w:pos="4820"/>
      </w:tabs>
      <w:jc w:val="both"/>
    </w:pPr>
    <w:rPr>
      <w:sz w:val="24"/>
    </w:rPr>
  </w:style>
  <w:style w:type="paragraph" w:styleId="Corpsdetexte2">
    <w:name w:val="Body Text 2"/>
    <w:basedOn w:val="Normal"/>
    <w:rsid w:val="00E9767C"/>
    <w:pPr>
      <w:tabs>
        <w:tab w:val="left" w:pos="4820"/>
      </w:tabs>
      <w:jc w:val="both"/>
    </w:pPr>
    <w:rPr>
      <w:sz w:val="28"/>
    </w:rPr>
  </w:style>
  <w:style w:type="character" w:styleId="Lienhypertexte">
    <w:name w:val="Hyperlink"/>
    <w:basedOn w:val="Policepardfaut"/>
    <w:rsid w:val="00E9767C"/>
    <w:rPr>
      <w:color w:val="0000FF"/>
      <w:u w:val="single"/>
    </w:rPr>
  </w:style>
  <w:style w:type="paragraph" w:styleId="Corpsdetexte3">
    <w:name w:val="Body Text 3"/>
    <w:basedOn w:val="Normal"/>
    <w:rsid w:val="00E9767C"/>
    <w:pPr>
      <w:tabs>
        <w:tab w:val="left" w:pos="4820"/>
      </w:tabs>
      <w:jc w:val="both"/>
    </w:pPr>
    <w:rPr>
      <w:sz w:val="26"/>
    </w:rPr>
  </w:style>
  <w:style w:type="paragraph" w:styleId="Retraitcorpsdetexte">
    <w:name w:val="Body Text Indent"/>
    <w:basedOn w:val="Normal"/>
    <w:rsid w:val="00E9767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1" w:color="auto"/>
      </w:pBdr>
      <w:tabs>
        <w:tab w:val="left" w:leader="dot" w:pos="3402"/>
      </w:tabs>
      <w:ind w:left="3402" w:hanging="3402"/>
    </w:pPr>
    <w:rPr>
      <w:sz w:val="26"/>
    </w:rPr>
  </w:style>
  <w:style w:type="paragraph" w:styleId="Textedebulles">
    <w:name w:val="Balloon Text"/>
    <w:basedOn w:val="Normal"/>
    <w:link w:val="TextedebullesCar"/>
    <w:semiHidden/>
    <w:unhideWhenUsed/>
    <w:rsid w:val="006B0EF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6B0EF0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048FE"/>
    <w:pPr>
      <w:ind w:left="720"/>
      <w:contextualSpacing/>
    </w:pPr>
  </w:style>
  <w:style w:type="character" w:styleId="lev">
    <w:name w:val="Strong"/>
    <w:basedOn w:val="Policepardfaut"/>
    <w:qFormat/>
    <w:rsid w:val="00814797"/>
    <w:rPr>
      <w:b/>
      <w:bCs/>
    </w:rPr>
  </w:style>
  <w:style w:type="paragraph" w:styleId="Titre">
    <w:name w:val="Title"/>
    <w:basedOn w:val="Normal"/>
    <w:next w:val="Normal"/>
    <w:link w:val="TitreCar"/>
    <w:qFormat/>
    <w:rsid w:val="0081479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814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tukpc">
    <w:name w:val="jtukpc"/>
    <w:basedOn w:val="Policepardfaut"/>
    <w:rsid w:val="00753E9B"/>
  </w:style>
  <w:style w:type="character" w:customStyle="1" w:styleId="ynrlnc">
    <w:name w:val="ynrlnc"/>
    <w:basedOn w:val="Policepardfaut"/>
    <w:rsid w:val="00753E9B"/>
  </w:style>
  <w:style w:type="character" w:styleId="Lienhypertextesuivivisit">
    <w:name w:val="FollowedHyperlink"/>
    <w:basedOn w:val="Policepardfaut"/>
    <w:semiHidden/>
    <w:unhideWhenUsed/>
    <w:rsid w:val="00E55894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87270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A5034C"/>
    <w:rPr>
      <w:color w:val="605E5C"/>
      <w:shd w:val="clear" w:color="auto" w:fill="E1DFDD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ED1F74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semiHidden/>
    <w:unhideWhenUsed/>
    <w:rsid w:val="00C54834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C54834"/>
  </w:style>
  <w:style w:type="character" w:customStyle="1" w:styleId="CommentaireCar">
    <w:name w:val="Commentaire Car"/>
    <w:basedOn w:val="Policepardfaut"/>
    <w:link w:val="Commentaire"/>
    <w:semiHidden/>
    <w:rsid w:val="00C54834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C5483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C54834"/>
    <w:rPr>
      <w:b/>
      <w:bCs/>
    </w:rPr>
  </w:style>
  <w:style w:type="character" w:styleId="Accentuationintense">
    <w:name w:val="Intense Emphasis"/>
    <w:basedOn w:val="Policepardfaut"/>
    <w:uiPriority w:val="21"/>
    <w:qFormat/>
    <w:rsid w:val="00535BCE"/>
    <w:rPr>
      <w:i/>
      <w:iCs/>
      <w:color w:val="4F81BD" w:themeColor="accent1"/>
    </w:rPr>
  </w:style>
  <w:style w:type="character" w:customStyle="1" w:styleId="Mentionnonrsolue4">
    <w:name w:val="Mention non résolue4"/>
    <w:basedOn w:val="Policepardfaut"/>
    <w:uiPriority w:val="99"/>
    <w:semiHidden/>
    <w:unhideWhenUsed/>
    <w:rsid w:val="00A9098F"/>
    <w:rPr>
      <w:color w:val="605E5C"/>
      <w:shd w:val="clear" w:color="auto" w:fill="E1DFDD"/>
    </w:rPr>
  </w:style>
  <w:style w:type="character" w:customStyle="1" w:styleId="Mentionnonrsolue5">
    <w:name w:val="Mention non résolue5"/>
    <w:basedOn w:val="Policepardfaut"/>
    <w:uiPriority w:val="99"/>
    <w:semiHidden/>
    <w:unhideWhenUsed/>
    <w:rsid w:val="003F07AD"/>
    <w:rPr>
      <w:color w:val="605E5C"/>
      <w:shd w:val="clear" w:color="auto" w:fill="E1DFDD"/>
    </w:rPr>
  </w:style>
  <w:style w:type="character" w:customStyle="1" w:styleId="Mentionnonrsolue6">
    <w:name w:val="Mention non résolue6"/>
    <w:basedOn w:val="Policepardfaut"/>
    <w:uiPriority w:val="99"/>
    <w:semiHidden/>
    <w:unhideWhenUsed/>
    <w:rsid w:val="004B23C5"/>
    <w:rPr>
      <w:color w:val="605E5C"/>
      <w:shd w:val="clear" w:color="auto" w:fill="E1DFDD"/>
    </w:rPr>
  </w:style>
  <w:style w:type="character" w:customStyle="1" w:styleId="Mentionnonrsolue7">
    <w:name w:val="Mention non résolue7"/>
    <w:basedOn w:val="Policepardfaut"/>
    <w:uiPriority w:val="99"/>
    <w:semiHidden/>
    <w:unhideWhenUsed/>
    <w:rsid w:val="00DF0F04"/>
    <w:rPr>
      <w:color w:val="605E5C"/>
      <w:shd w:val="clear" w:color="auto" w:fill="E1DFDD"/>
    </w:rPr>
  </w:style>
  <w:style w:type="character" w:customStyle="1" w:styleId="citation">
    <w:name w:val="citation"/>
    <w:basedOn w:val="Policepardfaut"/>
    <w:rsid w:val="00230045"/>
  </w:style>
  <w:style w:type="character" w:styleId="Accentuation">
    <w:name w:val="Emphasis"/>
    <w:basedOn w:val="Policepardfaut"/>
    <w:uiPriority w:val="20"/>
    <w:qFormat/>
    <w:rsid w:val="002300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5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hemndl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hemndl.fr" TargetMode="External"/><Relationship Id="rId1" Type="http://schemas.openxmlformats.org/officeDocument/2006/relationships/hyperlink" Target="mailto:ecole@hemndl.f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rlo\Documents\Mod&#232;les%20Office%20personnalis&#233;s\Entete%20complet%20NDL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Coin lumineux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DF8EF-DF59-4E8A-B4EB-382573B8B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Entete complet NDL</Template>
  <TotalTime>1638</TotalTime>
  <Pages>2</Pages>
  <Words>398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Entète Notre-Dame de Lourdes</vt:lpstr>
    </vt:vector>
  </TitlesOfParts>
  <Company>Studio Bonne Abeille</Company>
  <LinksUpToDate>false</LinksUpToDate>
  <CharactersWithSpaces>2587</CharactersWithSpaces>
  <SharedDoc>false</SharedDoc>
  <HLinks>
    <vt:vector size="24" baseType="variant">
      <vt:variant>
        <vt:i4>7536761</vt:i4>
      </vt:variant>
      <vt:variant>
        <vt:i4>6</vt:i4>
      </vt:variant>
      <vt:variant>
        <vt:i4>0</vt:i4>
      </vt:variant>
      <vt:variant>
        <vt:i4>5</vt:i4>
      </vt:variant>
      <vt:variant>
        <vt:lpwstr>http://hem.ndl.free.fr/</vt:lpwstr>
      </vt:variant>
      <vt:variant>
        <vt:lpwstr/>
      </vt:variant>
      <vt:variant>
        <vt:i4>5308540</vt:i4>
      </vt:variant>
      <vt:variant>
        <vt:i4>3</vt:i4>
      </vt:variant>
      <vt:variant>
        <vt:i4>0</vt:i4>
      </vt:variant>
      <vt:variant>
        <vt:i4>5</vt:i4>
      </vt:variant>
      <vt:variant>
        <vt:lpwstr>mailto:amclenet@free.fr</vt:lpwstr>
      </vt:variant>
      <vt:variant>
        <vt:lpwstr/>
      </vt:variant>
      <vt:variant>
        <vt:i4>7536761</vt:i4>
      </vt:variant>
      <vt:variant>
        <vt:i4>3</vt:i4>
      </vt:variant>
      <vt:variant>
        <vt:i4>0</vt:i4>
      </vt:variant>
      <vt:variant>
        <vt:i4>5</vt:i4>
      </vt:variant>
      <vt:variant>
        <vt:lpwstr>http://hem.ndl.free.fr/</vt:lpwstr>
      </vt:variant>
      <vt:variant>
        <vt:lpwstr/>
      </vt:variant>
      <vt:variant>
        <vt:i4>3801172</vt:i4>
      </vt:variant>
      <vt:variant>
        <vt:i4>0</vt:i4>
      </vt:variant>
      <vt:variant>
        <vt:i4>0</vt:i4>
      </vt:variant>
      <vt:variant>
        <vt:i4>5</vt:i4>
      </vt:variant>
      <vt:variant>
        <vt:lpwstr>mailto:hem.ndl@free.fr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Entète Notre-Dame de Lourdes</dc:title>
  <dc:creator>François Courouble</dc:creator>
  <cp:lastModifiedBy>François Courouble</cp:lastModifiedBy>
  <cp:revision>3</cp:revision>
  <cp:lastPrinted>2021-11-07T13:36:00Z</cp:lastPrinted>
  <dcterms:created xsi:type="dcterms:W3CDTF">2021-11-05T13:57:00Z</dcterms:created>
  <dcterms:modified xsi:type="dcterms:W3CDTF">2021-11-07T13:36:00Z</dcterms:modified>
</cp:coreProperties>
</file>